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920"/>
        <w:gridCol w:w="1129"/>
        <w:gridCol w:w="2771"/>
        <w:gridCol w:w="1817"/>
        <w:gridCol w:w="2675"/>
      </w:tblGrid>
      <w:tr w:rsidR="00E10430" w:rsidRPr="0090596C" w14:paraId="3D03FD83" w14:textId="77777777" w:rsidTr="00EA7EE6">
        <w:tc>
          <w:tcPr>
            <w:tcW w:w="5000" w:type="pct"/>
            <w:gridSpan w:val="6"/>
            <w:shd w:val="clear" w:color="auto" w:fill="FD8003"/>
          </w:tcPr>
          <w:p w14:paraId="4E01FAEC" w14:textId="77777777" w:rsidR="00E10430" w:rsidRPr="00A47A6D" w:rsidRDefault="00000000" w:rsidP="00B12B5D">
            <w:pPr>
              <w:pStyle w:val="Heading1"/>
              <w:tabs>
                <w:tab w:val="left" w:pos="7935"/>
              </w:tabs>
              <w:rPr>
                <w:color w:val="FFC000"/>
              </w:rPr>
            </w:pPr>
            <w:sdt>
              <w:sdtPr>
                <w:id w:val="1259331922"/>
                <w:placeholder>
                  <w:docPart w:val="F95A9FEC52C24232B20B647176F9B05F"/>
                </w:placeholder>
                <w:temporary/>
                <w:showingPlcHdr/>
                <w15:appearance w15:val="hidden"/>
              </w:sdtPr>
              <w:sdtContent>
                <w:r w:rsidR="00E10430" w:rsidRPr="0090596C">
                  <w:t>Student Info</w:t>
                </w:r>
              </w:sdtContent>
            </w:sdt>
            <w:r w:rsidR="00E10430">
              <w:tab/>
            </w:r>
          </w:p>
        </w:tc>
      </w:tr>
      <w:tr w:rsidR="00E10430" w:rsidRPr="00BD7ACE" w14:paraId="63E6D2D3" w14:textId="77777777" w:rsidTr="00EA7EE6">
        <w:tc>
          <w:tcPr>
            <w:tcW w:w="1346" w:type="pct"/>
            <w:gridSpan w:val="3"/>
            <w:vAlign w:val="bottom"/>
          </w:tcPr>
          <w:p w14:paraId="5D2152E5" w14:textId="076C3BEE" w:rsidR="00E10430" w:rsidRPr="00BD7ACE" w:rsidRDefault="000D46F7" w:rsidP="00B12B5D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275FFE5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300A8A85" w14:textId="77777777" w:rsidTr="00EA7EE6">
        <w:tc>
          <w:tcPr>
            <w:tcW w:w="1346" w:type="pct"/>
            <w:gridSpan w:val="3"/>
            <w:vAlign w:val="bottom"/>
          </w:tcPr>
          <w:p w14:paraId="39DD92D8" w14:textId="77777777" w:rsidR="00E10430" w:rsidRPr="00BD7ACE" w:rsidRDefault="00E10430" w:rsidP="00B12B5D">
            <w:pPr>
              <w:pStyle w:val="NormalIndent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Birthdate</w:t>
            </w:r>
          </w:p>
        </w:tc>
        <w:tc>
          <w:tcPr>
            <w:tcW w:w="1394" w:type="pct"/>
            <w:tcBorders>
              <w:bottom w:val="single" w:sz="4" w:space="0" w:color="auto"/>
            </w:tcBorders>
            <w:vAlign w:val="bottom"/>
          </w:tcPr>
          <w:p w14:paraId="04574C6D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914" w:type="pct"/>
            <w:vAlign w:val="bottom"/>
          </w:tcPr>
          <w:p w14:paraId="241BB0EA" w14:textId="77777777" w:rsidR="00E10430" w:rsidRPr="00BD7ACE" w:rsidRDefault="00E10430" w:rsidP="00B12B5D">
            <w:pPr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Grade</w:t>
            </w:r>
            <w:r>
              <w:rPr>
                <w:sz w:val="26"/>
                <w:szCs w:val="26"/>
              </w:rPr>
              <w:t xml:space="preserve"> Level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vAlign w:val="bottom"/>
          </w:tcPr>
          <w:p w14:paraId="555EC724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4D3506D0" w14:textId="77777777" w:rsidTr="00EA7EE6">
        <w:tc>
          <w:tcPr>
            <w:tcW w:w="1346" w:type="pct"/>
            <w:gridSpan w:val="3"/>
            <w:vAlign w:val="bottom"/>
          </w:tcPr>
          <w:p w14:paraId="1F70CD03" w14:textId="77777777" w:rsidR="00E10430" w:rsidRPr="00BD7ACE" w:rsidRDefault="00000000" w:rsidP="00B12B5D">
            <w:pPr>
              <w:pStyle w:val="NormalIndent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572943512"/>
                <w:placeholder>
                  <w:docPart w:val="4C2C2FAA8B81418ABA1D1F3855AC4D3C"/>
                </w:placeholder>
                <w:temporary/>
                <w:showingPlcHdr/>
                <w15:appearance w15:val="hidden"/>
              </w:sdtPr>
              <w:sdtContent>
                <w:r w:rsidR="00E10430" w:rsidRPr="00BD7ACE">
                  <w:rPr>
                    <w:sz w:val="26"/>
                    <w:szCs w:val="26"/>
                  </w:rPr>
                  <w:t>Address</w:t>
                </w:r>
              </w:sdtContent>
            </w:sdt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575A483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30A6716F" w14:textId="77777777" w:rsidTr="00EA7EE6">
        <w:sdt>
          <w:sdtPr>
            <w:rPr>
              <w:sz w:val="26"/>
              <w:szCs w:val="26"/>
            </w:rPr>
            <w:id w:val="-521243642"/>
            <w:placeholder>
              <w:docPart w:val="D8B91A4F7D7F4053810351B7781C8074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3"/>
                <w:vAlign w:val="bottom"/>
              </w:tcPr>
              <w:p w14:paraId="06532F82" w14:textId="77777777" w:rsidR="00E10430" w:rsidRPr="00BD7ACE" w:rsidRDefault="00E10430" w:rsidP="00B12B5D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City/State/Zip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0524ED1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6D3777BE" w14:textId="77777777" w:rsidTr="00EA7EE6">
        <w:sdt>
          <w:sdtPr>
            <w:rPr>
              <w:sz w:val="26"/>
              <w:szCs w:val="26"/>
            </w:rPr>
            <w:id w:val="83577009"/>
            <w:placeholder>
              <w:docPart w:val="0EC041D7AD6540BF9F22EAF84CFD8B5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3"/>
                <w:vAlign w:val="bottom"/>
              </w:tcPr>
              <w:p w14:paraId="7C5A6A11" w14:textId="77777777" w:rsidR="00E10430" w:rsidRPr="00BD7ACE" w:rsidRDefault="00E10430" w:rsidP="00B12B5D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Phone</w:t>
                </w:r>
              </w:p>
            </w:tc>
          </w:sdtContent>
        </w:sdt>
        <w:tc>
          <w:tcPr>
            <w:tcW w:w="1394" w:type="pct"/>
            <w:tcBorders>
              <w:bottom w:val="single" w:sz="4" w:space="0" w:color="auto"/>
            </w:tcBorders>
            <w:vAlign w:val="bottom"/>
          </w:tcPr>
          <w:p w14:paraId="33A3F79A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074967882"/>
            <w:placeholder>
              <w:docPart w:val="F39F1C60D2F7436C8E14E6BF9748DE0A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vAlign w:val="bottom"/>
              </w:tcPr>
              <w:p w14:paraId="345E984D" w14:textId="77777777" w:rsidR="00E10430" w:rsidRPr="00BD7ACE" w:rsidRDefault="00E10430" w:rsidP="00B12B5D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Alt Phone</w:t>
                </w:r>
              </w:p>
            </w:tc>
          </w:sdtContent>
        </w:sdt>
        <w:tc>
          <w:tcPr>
            <w:tcW w:w="1346" w:type="pct"/>
            <w:tcBorders>
              <w:bottom w:val="single" w:sz="4" w:space="0" w:color="auto"/>
            </w:tcBorders>
            <w:vAlign w:val="bottom"/>
          </w:tcPr>
          <w:p w14:paraId="2C059525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66AE53AB" w14:textId="77777777" w:rsidTr="00EA7EE6">
        <w:sdt>
          <w:sdtPr>
            <w:rPr>
              <w:sz w:val="26"/>
              <w:szCs w:val="26"/>
            </w:rPr>
            <w:id w:val="-965116832"/>
            <w:placeholder>
              <w:docPart w:val="4CC3032A930A48739306F4EFD6A674B1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3"/>
                <w:vAlign w:val="bottom"/>
              </w:tcPr>
              <w:p w14:paraId="03F9A2EC" w14:textId="77777777" w:rsidR="00E10430" w:rsidRPr="00BD7ACE" w:rsidRDefault="00E10430" w:rsidP="00B12B5D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AEBE49E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0D0F3F" w:rsidRPr="00BD7ACE" w14:paraId="5629E3DB" w14:textId="77777777" w:rsidTr="00EA7EE6">
        <w:tc>
          <w:tcPr>
            <w:tcW w:w="1346" w:type="pct"/>
            <w:gridSpan w:val="3"/>
            <w:vAlign w:val="bottom"/>
          </w:tcPr>
          <w:p w14:paraId="77662AF4" w14:textId="5AC1600A" w:rsidR="000D0F3F" w:rsidRDefault="000D0F3F" w:rsidP="00B12B5D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School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58ABAB8" w14:textId="77777777" w:rsidR="000D0F3F" w:rsidRPr="00BD7ACE" w:rsidRDefault="000D0F3F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846B76" w14:paraId="6FD171CF" w14:textId="77777777" w:rsidTr="00EA7EE6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8CCB1E5" w14:textId="77777777" w:rsidR="00E10430" w:rsidRPr="00846B76" w:rsidRDefault="00E10430" w:rsidP="00B12B5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10430" w:rsidRPr="0090596C" w14:paraId="3C0D5E4E" w14:textId="77777777" w:rsidTr="00EA7EE6">
        <w:tc>
          <w:tcPr>
            <w:tcW w:w="5000" w:type="pct"/>
            <w:gridSpan w:val="6"/>
            <w:shd w:val="clear" w:color="auto" w:fill="FD8003"/>
          </w:tcPr>
          <w:p w14:paraId="51080750" w14:textId="77777777" w:rsidR="00E10430" w:rsidRPr="0090596C" w:rsidRDefault="00EA7EE6" w:rsidP="00EA7EE6">
            <w:pPr>
              <w:pStyle w:val="Heading1"/>
            </w:pPr>
            <w:r>
              <w:t>Parents Info</w:t>
            </w:r>
          </w:p>
        </w:tc>
      </w:tr>
      <w:tr w:rsidR="00E10430" w:rsidRPr="00BD7ACE" w14:paraId="5E029361" w14:textId="77777777" w:rsidTr="00EA7EE6">
        <w:tc>
          <w:tcPr>
            <w:tcW w:w="1346" w:type="pct"/>
            <w:gridSpan w:val="3"/>
            <w:vAlign w:val="bottom"/>
          </w:tcPr>
          <w:p w14:paraId="67E7B2CC" w14:textId="7C539861" w:rsidR="00E10430" w:rsidRPr="00BD7ACE" w:rsidRDefault="000D46F7" w:rsidP="00B12B5D">
            <w:pPr>
              <w:pStyle w:val="NormalInden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EC31B7E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08A82F41" w14:textId="77777777" w:rsidTr="00EA7EE6">
        <w:sdt>
          <w:sdtPr>
            <w:rPr>
              <w:sz w:val="26"/>
              <w:szCs w:val="26"/>
            </w:rPr>
            <w:id w:val="946660661"/>
            <w:placeholder>
              <w:docPart w:val="4076EA2434A04FBFACA7CD63B79CCB3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3"/>
                <w:vAlign w:val="bottom"/>
              </w:tcPr>
              <w:p w14:paraId="47CF120C" w14:textId="77777777" w:rsidR="00E10430" w:rsidRPr="00BD7ACE" w:rsidRDefault="00E10430" w:rsidP="00B12B5D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Cell Phone</w:t>
                </w:r>
              </w:p>
            </w:tc>
          </w:sdtContent>
        </w:sdt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F42867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  <w:sdt>
          <w:sdtPr>
            <w:rPr>
              <w:sz w:val="26"/>
              <w:szCs w:val="26"/>
            </w:rPr>
            <w:id w:val="-1223447272"/>
            <w:placeholder>
              <w:docPart w:val="AFC0FB7198964A50B849CB930A3401A3"/>
            </w:placeholder>
            <w:temporary/>
            <w:showingPlcHdr/>
            <w15:appearance w15:val="hidden"/>
          </w:sdtPr>
          <w:sdtContent>
            <w:tc>
              <w:tcPr>
                <w:tcW w:w="914" w:type="pct"/>
                <w:tcBorders>
                  <w:top w:val="single" w:sz="4" w:space="0" w:color="auto"/>
                </w:tcBorders>
                <w:vAlign w:val="bottom"/>
              </w:tcPr>
              <w:p w14:paraId="4ABEF3A6" w14:textId="77777777" w:rsidR="00E10430" w:rsidRPr="00BD7ACE" w:rsidRDefault="00E10430" w:rsidP="00B12B5D">
                <w:pPr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Work Phone</w:t>
                </w:r>
              </w:p>
            </w:tc>
          </w:sdtContent>
        </w:sdt>
        <w:tc>
          <w:tcPr>
            <w:tcW w:w="13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960771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0B27CBE7" w14:textId="77777777" w:rsidTr="00EA7EE6">
        <w:sdt>
          <w:sdtPr>
            <w:rPr>
              <w:sz w:val="26"/>
              <w:szCs w:val="26"/>
            </w:rPr>
            <w:id w:val="1334104394"/>
            <w:placeholder>
              <w:docPart w:val="19941050110E48AE91AA26C3201B1B3F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3"/>
                <w:vAlign w:val="bottom"/>
              </w:tcPr>
              <w:p w14:paraId="372982BE" w14:textId="77777777" w:rsidR="00E10430" w:rsidRPr="00BD7ACE" w:rsidRDefault="00E10430" w:rsidP="00B12B5D">
                <w:pPr>
                  <w:pStyle w:val="NormalIndent"/>
                  <w:rPr>
                    <w:sz w:val="26"/>
                    <w:szCs w:val="26"/>
                  </w:rPr>
                </w:pPr>
                <w:r w:rsidRPr="00BD7ACE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E897A5B" w14:textId="77777777" w:rsidR="00E10430" w:rsidRPr="00BD7ACE" w:rsidRDefault="00E10430" w:rsidP="00B12B5D">
            <w:pPr>
              <w:spacing w:before="120"/>
              <w:rPr>
                <w:sz w:val="26"/>
                <w:szCs w:val="26"/>
              </w:rPr>
            </w:pPr>
          </w:p>
        </w:tc>
      </w:tr>
      <w:tr w:rsidR="00E10430" w:rsidRPr="00BD7ACE" w14:paraId="733D6DFB" w14:textId="77777777" w:rsidTr="00C775DC">
        <w:tc>
          <w:tcPr>
            <w:tcW w:w="778" w:type="pct"/>
            <w:gridSpan w:val="2"/>
            <w:vAlign w:val="bottom"/>
          </w:tcPr>
          <w:p w14:paraId="10C62467" w14:textId="77777777" w:rsidR="00E10430" w:rsidRPr="00BD7ACE" w:rsidRDefault="00E10430" w:rsidP="00B12B5D">
            <w:pPr>
              <w:spacing w:before="120"/>
              <w:ind w:left="698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222" w:type="pct"/>
            <w:gridSpan w:val="4"/>
            <w:vAlign w:val="bottom"/>
          </w:tcPr>
          <w:p w14:paraId="1C6F41D6" w14:textId="77777777" w:rsidR="00E10430" w:rsidRPr="00BD7ACE" w:rsidRDefault="00E10430" w:rsidP="00B12B5D">
            <w:pPr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 would like to help as a volunteer</w:t>
            </w:r>
          </w:p>
        </w:tc>
      </w:tr>
      <w:tr w:rsidR="00E10430" w:rsidRPr="00846B76" w14:paraId="2380F3C1" w14:textId="77777777" w:rsidTr="00EA7EE6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6B11BB7" w14:textId="77777777" w:rsidR="00E10430" w:rsidRPr="00846B76" w:rsidRDefault="00E10430" w:rsidP="00B12B5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10430" w:rsidRPr="00846B76" w14:paraId="05645B5E" w14:textId="77777777" w:rsidTr="00EA7EE6">
        <w:tc>
          <w:tcPr>
            <w:tcW w:w="1346" w:type="pct"/>
            <w:gridSpan w:val="3"/>
            <w:vAlign w:val="bottom"/>
          </w:tcPr>
          <w:p w14:paraId="2513F667" w14:textId="77777777" w:rsidR="00E10430" w:rsidRPr="00846B76" w:rsidRDefault="00E10430" w:rsidP="00B12B5D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09E0853E" w14:textId="77777777" w:rsidR="00E10430" w:rsidRPr="00846B76" w:rsidRDefault="00E10430" w:rsidP="00B12B5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A7EE6" w:rsidRPr="0090596C" w14:paraId="244BD3D6" w14:textId="77777777" w:rsidTr="00EA7EE6">
        <w:tc>
          <w:tcPr>
            <w:tcW w:w="5000" w:type="pct"/>
            <w:gridSpan w:val="6"/>
            <w:shd w:val="clear" w:color="auto" w:fill="FD8003"/>
          </w:tcPr>
          <w:p w14:paraId="7611CF55" w14:textId="77777777" w:rsidR="00EA7EE6" w:rsidRPr="0090596C" w:rsidRDefault="00EA7EE6" w:rsidP="00E73E82">
            <w:pPr>
              <w:pStyle w:val="Heading1"/>
            </w:pPr>
            <w:r>
              <w:t>Additional Info</w:t>
            </w:r>
          </w:p>
        </w:tc>
      </w:tr>
      <w:tr w:rsidR="004D5F58" w:rsidRPr="00BD7ACE" w14:paraId="6D604A1C" w14:textId="77777777" w:rsidTr="002304E1">
        <w:tc>
          <w:tcPr>
            <w:tcW w:w="315" w:type="pct"/>
            <w:vAlign w:val="bottom"/>
          </w:tcPr>
          <w:p w14:paraId="285D93CF" w14:textId="77777777" w:rsidR="004D5F58" w:rsidRPr="00BD7ACE" w:rsidRDefault="004D5F58" w:rsidP="002304E1">
            <w:pPr>
              <w:spacing w:before="120"/>
              <w:ind w:left="72"/>
              <w:rPr>
                <w:sz w:val="26"/>
                <w:szCs w:val="26"/>
              </w:rPr>
            </w:pPr>
            <w:bookmarkStart w:id="0" w:name="_Hlk184752456"/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28FC2D3D" w14:textId="58ECFD88" w:rsidR="004D5F58" w:rsidRPr="00BD7ACE" w:rsidRDefault="004D5F58" w:rsidP="002304E1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would like to register for </w:t>
            </w:r>
            <w:r>
              <w:rPr>
                <w:sz w:val="26"/>
                <w:szCs w:val="26"/>
              </w:rPr>
              <w:t>Hikari Kids</w:t>
            </w:r>
            <w:r>
              <w:rPr>
                <w:sz w:val="26"/>
                <w:szCs w:val="26"/>
              </w:rPr>
              <w:t>! (</w:t>
            </w:r>
            <w:r w:rsidR="003643E0">
              <w:rPr>
                <w:sz w:val="26"/>
                <w:szCs w:val="26"/>
              </w:rPr>
              <w:t>3</w:t>
            </w:r>
            <w:r w:rsidR="00004EE3">
              <w:rPr>
                <w:sz w:val="26"/>
                <w:szCs w:val="26"/>
              </w:rPr>
              <w:t>-</w:t>
            </w:r>
            <w:r w:rsidR="003643E0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yr olds)</w:t>
            </w:r>
            <w:r w:rsidR="006E68DF">
              <w:rPr>
                <w:sz w:val="26"/>
                <w:szCs w:val="26"/>
              </w:rPr>
              <w:t xml:space="preserve"> - $100 per month</w:t>
            </w:r>
          </w:p>
        </w:tc>
      </w:tr>
      <w:tr w:rsidR="00FD688C" w:rsidRPr="00BD7ACE" w14:paraId="33D25C19" w14:textId="77777777" w:rsidTr="00C775DC">
        <w:tc>
          <w:tcPr>
            <w:tcW w:w="315" w:type="pct"/>
            <w:vAlign w:val="bottom"/>
          </w:tcPr>
          <w:p w14:paraId="3502F992" w14:textId="1367F1FA" w:rsidR="00FD688C" w:rsidRPr="00BD7ACE" w:rsidRDefault="00FD688C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4E2D1D85" w14:textId="3096F39C" w:rsidR="00FD688C" w:rsidRPr="00BD7ACE" w:rsidRDefault="002B0216" w:rsidP="00E73E82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would like to register for Let’s Learn Japanese! </w:t>
            </w:r>
            <w:r w:rsidR="00133E82">
              <w:rPr>
                <w:sz w:val="26"/>
                <w:szCs w:val="26"/>
              </w:rPr>
              <w:t>(8</w:t>
            </w:r>
            <w:r w:rsidR="00004EE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11 yr olds)</w:t>
            </w:r>
            <w:r w:rsidR="006E68DF">
              <w:rPr>
                <w:sz w:val="26"/>
                <w:szCs w:val="26"/>
              </w:rPr>
              <w:t xml:space="preserve"> - $455 per sem</w:t>
            </w:r>
            <w:r w:rsidR="000D4E0B">
              <w:rPr>
                <w:sz w:val="26"/>
                <w:szCs w:val="26"/>
              </w:rPr>
              <w:t>ester</w:t>
            </w:r>
          </w:p>
        </w:tc>
      </w:tr>
      <w:bookmarkEnd w:id="0"/>
      <w:tr w:rsidR="00133E82" w:rsidRPr="00BD7ACE" w14:paraId="074349DE" w14:textId="77777777" w:rsidTr="002304E1">
        <w:tc>
          <w:tcPr>
            <w:tcW w:w="315" w:type="pct"/>
            <w:vAlign w:val="bottom"/>
          </w:tcPr>
          <w:p w14:paraId="2D41F908" w14:textId="77777777" w:rsidR="00133E82" w:rsidRPr="00BD7ACE" w:rsidRDefault="00133E82" w:rsidP="002304E1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56FB71A2" w14:textId="1267BCBE" w:rsidR="00133E82" w:rsidRPr="00BD7ACE" w:rsidRDefault="00133E82" w:rsidP="002304E1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would like to register for </w:t>
            </w:r>
            <w:r>
              <w:rPr>
                <w:sz w:val="26"/>
                <w:szCs w:val="26"/>
              </w:rPr>
              <w:t>Japanese for Teens</w:t>
            </w:r>
            <w:r w:rsidR="006E68DF">
              <w:rPr>
                <w:sz w:val="26"/>
                <w:szCs w:val="26"/>
              </w:rPr>
              <w:t xml:space="preserve"> - $455 per sem</w:t>
            </w:r>
            <w:r w:rsidR="000D4E0B">
              <w:rPr>
                <w:sz w:val="26"/>
                <w:szCs w:val="26"/>
              </w:rPr>
              <w:t>ester</w:t>
            </w:r>
          </w:p>
        </w:tc>
      </w:tr>
      <w:tr w:rsidR="001E416B" w:rsidRPr="00BD7ACE" w14:paraId="5AD72627" w14:textId="77777777" w:rsidTr="002304E1">
        <w:tc>
          <w:tcPr>
            <w:tcW w:w="315" w:type="pct"/>
            <w:vAlign w:val="bottom"/>
          </w:tcPr>
          <w:p w14:paraId="7259BA62" w14:textId="77777777" w:rsidR="001E416B" w:rsidRPr="00BD7ACE" w:rsidRDefault="001E416B" w:rsidP="002304E1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77503390" w14:textId="43FF350A" w:rsidR="001E416B" w:rsidRPr="00BD7ACE" w:rsidRDefault="001E416B" w:rsidP="002304E1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would like to register for </w:t>
            </w:r>
            <w:r>
              <w:rPr>
                <w:sz w:val="26"/>
                <w:szCs w:val="26"/>
              </w:rPr>
              <w:t>Soroban (Abacus)</w:t>
            </w:r>
            <w:r w:rsidR="00615355">
              <w:rPr>
                <w:sz w:val="26"/>
                <w:szCs w:val="26"/>
              </w:rPr>
              <w:t xml:space="preserve"> class</w:t>
            </w:r>
            <w:r w:rsidR="006E68DF">
              <w:rPr>
                <w:sz w:val="26"/>
                <w:szCs w:val="26"/>
              </w:rPr>
              <w:t xml:space="preserve"> - $</w:t>
            </w:r>
            <w:r w:rsidR="00883CFD">
              <w:rPr>
                <w:sz w:val="26"/>
                <w:szCs w:val="26"/>
              </w:rPr>
              <w:t>120 per month</w:t>
            </w:r>
          </w:p>
        </w:tc>
      </w:tr>
      <w:tr w:rsidR="00787DAD" w:rsidRPr="00BD7ACE" w14:paraId="6187379A" w14:textId="77777777" w:rsidTr="002304E1">
        <w:tc>
          <w:tcPr>
            <w:tcW w:w="315" w:type="pct"/>
            <w:vAlign w:val="bottom"/>
          </w:tcPr>
          <w:p w14:paraId="0F1C45D8" w14:textId="77777777" w:rsidR="00787DAD" w:rsidRPr="00BD7ACE" w:rsidRDefault="00787DAD" w:rsidP="002304E1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4AB01E4C" w14:textId="7663DD46" w:rsidR="00787DAD" w:rsidRPr="00BD7ACE" w:rsidRDefault="00787DAD" w:rsidP="002304E1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would like to register for </w:t>
            </w:r>
            <w:r>
              <w:rPr>
                <w:sz w:val="26"/>
                <w:szCs w:val="26"/>
              </w:rPr>
              <w:t>Introduction to Japanese Culture</w:t>
            </w:r>
          </w:p>
        </w:tc>
      </w:tr>
      <w:tr w:rsidR="00FD688C" w:rsidRPr="00BD7ACE" w14:paraId="6A1B1196" w14:textId="77777777" w:rsidTr="002304E1">
        <w:tc>
          <w:tcPr>
            <w:tcW w:w="315" w:type="pct"/>
            <w:vAlign w:val="bottom"/>
          </w:tcPr>
          <w:p w14:paraId="0435241F" w14:textId="77777777" w:rsidR="00FD688C" w:rsidRPr="00BD7ACE" w:rsidRDefault="00FD688C" w:rsidP="002304E1">
            <w:pPr>
              <w:spacing w:before="120"/>
              <w:ind w:left="72" w:right="63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05B77548" w14:textId="77777777" w:rsidR="00FD688C" w:rsidRPr="00BD7ACE" w:rsidRDefault="00FD688C" w:rsidP="002304E1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in school.  When?                         For how long?</w:t>
            </w:r>
          </w:p>
        </w:tc>
      </w:tr>
      <w:tr w:rsidR="00EA7EE6" w:rsidRPr="00BD7ACE" w14:paraId="307515E1" w14:textId="77777777" w:rsidTr="00C775DC">
        <w:tc>
          <w:tcPr>
            <w:tcW w:w="315" w:type="pct"/>
            <w:vAlign w:val="bottom"/>
          </w:tcPr>
          <w:p w14:paraId="18C73924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2DE7CB75" w14:textId="77777777" w:rsidR="00EA7EE6" w:rsidRPr="00BD7ACE" w:rsidRDefault="00EA7EE6" w:rsidP="00E73E8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have studied Japanese thru self-study.  When?               For how long?</w:t>
            </w:r>
          </w:p>
        </w:tc>
      </w:tr>
      <w:tr w:rsidR="00EA7EE6" w:rsidRPr="00BD7ACE" w14:paraId="6D6FB34B" w14:textId="77777777" w:rsidTr="00C775DC">
        <w:tc>
          <w:tcPr>
            <w:tcW w:w="315" w:type="pct"/>
            <w:vAlign w:val="bottom"/>
          </w:tcPr>
          <w:p w14:paraId="16D5326E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0BFC69B3" w14:textId="77777777" w:rsidR="00EA7EE6" w:rsidRPr="00BD7ACE" w:rsidRDefault="00EA7EE6" w:rsidP="00E73E8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can read/write hiragana</w:t>
            </w:r>
          </w:p>
        </w:tc>
      </w:tr>
      <w:tr w:rsidR="00EA7EE6" w:rsidRPr="00BD7ACE" w14:paraId="75B1B205" w14:textId="77777777" w:rsidTr="00C775DC">
        <w:tc>
          <w:tcPr>
            <w:tcW w:w="315" w:type="pct"/>
            <w:vAlign w:val="bottom"/>
          </w:tcPr>
          <w:p w14:paraId="713E3815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7AFA76EF" w14:textId="77777777" w:rsidR="00EA7EE6" w:rsidRPr="00BD7ACE" w:rsidRDefault="00EA7EE6" w:rsidP="00E73E82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can read/write katakana</w:t>
            </w:r>
          </w:p>
        </w:tc>
      </w:tr>
      <w:tr w:rsidR="00EA7EE6" w:rsidRPr="00BD7ACE" w14:paraId="7C5DF09B" w14:textId="77777777" w:rsidTr="00C775DC">
        <w:tc>
          <w:tcPr>
            <w:tcW w:w="315" w:type="pct"/>
            <w:vAlign w:val="bottom"/>
          </w:tcPr>
          <w:p w14:paraId="3D076C1E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60CB8FF1" w14:textId="77777777" w:rsidR="00EA7EE6" w:rsidRPr="00BD7ACE" w:rsidRDefault="00EA7EE6" w:rsidP="00C775DC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Japanese is spoken at home.</w:t>
            </w:r>
          </w:p>
        </w:tc>
      </w:tr>
      <w:tr w:rsidR="00EA7EE6" w:rsidRPr="00BD7ACE" w14:paraId="154DD042" w14:textId="77777777" w:rsidTr="00C775DC">
        <w:tc>
          <w:tcPr>
            <w:tcW w:w="315" w:type="pct"/>
            <w:vAlign w:val="bottom"/>
          </w:tcPr>
          <w:p w14:paraId="3AE46544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sym w:font="Wingdings 2" w:char="F0A3"/>
            </w:r>
          </w:p>
        </w:tc>
        <w:tc>
          <w:tcPr>
            <w:tcW w:w="4685" w:type="pct"/>
            <w:gridSpan w:val="5"/>
            <w:vAlign w:val="bottom"/>
          </w:tcPr>
          <w:p w14:paraId="670DBE63" w14:textId="77777777" w:rsidR="00EA7EE6" w:rsidRPr="00BD7ACE" w:rsidRDefault="00EA7EE6" w:rsidP="00EA7EE6">
            <w:pPr>
              <w:spacing w:before="120"/>
              <w:rPr>
                <w:sz w:val="26"/>
                <w:szCs w:val="26"/>
              </w:rPr>
            </w:pPr>
            <w:r w:rsidRPr="00BD7ACE">
              <w:rPr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 xml:space="preserve"> want to study or travel to Japan.</w:t>
            </w:r>
          </w:p>
        </w:tc>
      </w:tr>
      <w:tr w:rsidR="000D0F3F" w:rsidRPr="00BD7ACE" w14:paraId="373975A0" w14:textId="77777777" w:rsidTr="00C775DC">
        <w:tc>
          <w:tcPr>
            <w:tcW w:w="315" w:type="pct"/>
            <w:vAlign w:val="bottom"/>
          </w:tcPr>
          <w:p w14:paraId="166E041A" w14:textId="77777777" w:rsidR="000D0F3F" w:rsidRPr="00BD7ACE" w:rsidRDefault="000D0F3F" w:rsidP="00E73E82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85" w:type="pct"/>
            <w:gridSpan w:val="5"/>
            <w:vAlign w:val="bottom"/>
          </w:tcPr>
          <w:p w14:paraId="15A00701" w14:textId="1A0CC3F0" w:rsidR="000D0F3F" w:rsidRPr="00BD7ACE" w:rsidRDefault="00615355" w:rsidP="00EA7EE6">
            <w:pPr>
              <w:spacing w:before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Why do you want to learn Japanese?</w:t>
            </w:r>
          </w:p>
        </w:tc>
      </w:tr>
      <w:tr w:rsidR="00EA7EE6" w:rsidRPr="00BD7ACE" w14:paraId="03BF5034" w14:textId="77777777" w:rsidTr="00C775DC">
        <w:tc>
          <w:tcPr>
            <w:tcW w:w="315" w:type="pct"/>
            <w:vAlign w:val="bottom"/>
          </w:tcPr>
          <w:p w14:paraId="653B23DB" w14:textId="77777777" w:rsidR="00EA7EE6" w:rsidRPr="00BD7ACE" w:rsidRDefault="00EA7EE6" w:rsidP="00E73E82">
            <w:pPr>
              <w:spacing w:before="120"/>
              <w:ind w:left="72"/>
              <w:rPr>
                <w:sz w:val="26"/>
                <w:szCs w:val="26"/>
              </w:rPr>
            </w:pPr>
          </w:p>
        </w:tc>
        <w:tc>
          <w:tcPr>
            <w:tcW w:w="4685" w:type="pct"/>
            <w:gridSpan w:val="5"/>
            <w:vAlign w:val="bottom"/>
          </w:tcPr>
          <w:p w14:paraId="28DB6506" w14:textId="3F93A3D6" w:rsidR="00EA7EE6" w:rsidRPr="00BD7ACE" w:rsidRDefault="00EA7EE6" w:rsidP="00E73E82">
            <w:pPr>
              <w:spacing w:before="120"/>
              <w:rPr>
                <w:sz w:val="26"/>
                <w:szCs w:val="26"/>
              </w:rPr>
            </w:pPr>
          </w:p>
        </w:tc>
      </w:tr>
    </w:tbl>
    <w:p w14:paraId="26956B80" w14:textId="77777777" w:rsidR="00CA6F05" w:rsidRPr="0090596C" w:rsidRDefault="00CA6F05" w:rsidP="00BD7ACE">
      <w:pPr>
        <w:spacing w:after="0"/>
        <w:rPr>
          <w:sz w:val="12"/>
          <w:szCs w:val="16"/>
        </w:rPr>
      </w:pPr>
    </w:p>
    <w:sectPr w:rsidR="00CA6F05" w:rsidRPr="0090596C" w:rsidSect="000D4E0B">
      <w:headerReference w:type="default" r:id="rId10"/>
      <w:footerReference w:type="default" r:id="rId11"/>
      <w:pgSz w:w="12240" w:h="15840" w:code="1"/>
      <w:pgMar w:top="720" w:right="1152" w:bottom="720" w:left="115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A827E" w14:textId="77777777" w:rsidR="00345DFA" w:rsidRDefault="00345DFA" w:rsidP="00650259">
      <w:pPr>
        <w:spacing w:after="0" w:line="240" w:lineRule="auto"/>
      </w:pPr>
      <w:r>
        <w:separator/>
      </w:r>
    </w:p>
  </w:endnote>
  <w:endnote w:type="continuationSeparator" w:id="0">
    <w:p w14:paraId="7EE4FC5D" w14:textId="77777777" w:rsidR="00345DFA" w:rsidRDefault="00345DF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1EC9D0-DD9D-4759-A251-9FC334E158CC}"/>
    <w:embedBold r:id="rId2" w:fontKey="{3604395F-E74B-4A0C-B704-6EE6FF4E65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3DF4F64-BD22-4638-ADB9-DC12816DBBAF}"/>
    <w:embedBold r:id="rId4" w:fontKey="{4402CB5D-8BCB-4959-88E6-4B92CB2142EC}"/>
    <w:embedItalic r:id="rId5" w:fontKey="{05B4720C-1C61-4DDB-9482-9B7DECB52E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956A20-BAC2-47F8-B4E7-4FCA4119F2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3ED3A77-0192-4292-AE2E-4EE2C15EE9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D0950A7F-1594-4F3E-B467-0817030D5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974A9F6" w14:textId="77777777" w:rsidTr="00C4167A">
      <w:tc>
        <w:tcPr>
          <w:tcW w:w="4675" w:type="dxa"/>
          <w:vAlign w:val="center"/>
        </w:tcPr>
        <w:p w14:paraId="04A4CB78" w14:textId="72D53A66" w:rsidR="007F7B5D" w:rsidRDefault="0012668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Hikari Japanese Academy</w:t>
          </w:r>
        </w:p>
        <w:p w14:paraId="411E6574" w14:textId="204BE563" w:rsidR="00556715" w:rsidRDefault="0012668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38 W. Sierra Madre Blvd., Suite I</w:t>
          </w:r>
        </w:p>
        <w:p w14:paraId="4626E915" w14:textId="4F54BEB6" w:rsidR="00556715" w:rsidRPr="007F7B5D" w:rsidRDefault="0012668A" w:rsidP="0055671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Sierra Madre, </w:t>
          </w:r>
          <w:r w:rsidR="00556715">
            <w:rPr>
              <w:sz w:val="18"/>
              <w:szCs w:val="24"/>
            </w:rPr>
            <w:t>CA 910</w:t>
          </w:r>
          <w:r>
            <w:rPr>
              <w:sz w:val="18"/>
              <w:szCs w:val="24"/>
            </w:rPr>
            <w:t>24</w:t>
          </w:r>
        </w:p>
      </w:tc>
      <w:tc>
        <w:tcPr>
          <w:tcW w:w="4675" w:type="dxa"/>
          <w:vAlign w:val="center"/>
        </w:tcPr>
        <w:p w14:paraId="5DC8B194" w14:textId="7AFB3F7E" w:rsidR="00556715" w:rsidRDefault="000D0F3F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Learn</w:t>
          </w:r>
          <w:r w:rsidR="0012668A">
            <w:rPr>
              <w:sz w:val="18"/>
              <w:szCs w:val="24"/>
            </w:rPr>
            <w:t>@HikariJapaneseAcademy.com</w:t>
          </w:r>
        </w:p>
        <w:p w14:paraId="77516AA1" w14:textId="77777777" w:rsidR="00556715" w:rsidRPr="007F7B5D" w:rsidRDefault="00556715" w:rsidP="00556715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(626) 396-9927</w:t>
          </w:r>
        </w:p>
      </w:tc>
    </w:tr>
  </w:tbl>
  <w:p w14:paraId="5BA9056D" w14:textId="77777777" w:rsidR="0090596C" w:rsidRDefault="00556715" w:rsidP="00556715">
    <w:pPr>
      <w:pStyle w:val="NoSpacing"/>
      <w:tabs>
        <w:tab w:val="left" w:pos="15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B9998A" w14:textId="77777777" w:rsidR="00345DFA" w:rsidRDefault="00345DFA" w:rsidP="00650259">
      <w:pPr>
        <w:spacing w:after="0" w:line="240" w:lineRule="auto"/>
      </w:pPr>
      <w:r>
        <w:separator/>
      </w:r>
    </w:p>
  </w:footnote>
  <w:footnote w:type="continuationSeparator" w:id="0">
    <w:p w14:paraId="13E5C108" w14:textId="77777777" w:rsidR="00345DFA" w:rsidRDefault="00345DF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3D612" w14:textId="03B0457A" w:rsidR="00570FFA" w:rsidRPr="00570FFA" w:rsidRDefault="005317FB" w:rsidP="00570FFA">
    <w:pPr>
      <w:pStyle w:val="Header"/>
      <w:rPr>
        <w:rFonts w:asciiTheme="minorHAnsi" w:hAnsiTheme="minorHAnsi" w:cstheme="minorHAnsi"/>
        <w:color w:val="F37003"/>
      </w:rPr>
    </w:pPr>
    <w:r w:rsidRPr="005317FB">
      <w:rPr>
        <w:rFonts w:asciiTheme="minorHAnsi" w:hAnsiTheme="minorHAnsi" w:cstheme="minorHAnsi"/>
        <w:color w:val="F37003"/>
      </w:rPr>
      <w:t xml:space="preserve">HIKARI </w:t>
    </w:r>
    <w:r w:rsidR="00351C15">
      <w:rPr>
        <w:rFonts w:asciiTheme="minorHAnsi" w:hAnsiTheme="minorHAnsi" w:cstheme="minorHAnsi"/>
        <w:color w:val="F37003"/>
      </w:rPr>
      <w:t>JAPANESE ACADEMY</w:t>
    </w:r>
    <w:r w:rsidR="002A52A4">
      <w:rPr>
        <w:rFonts w:asciiTheme="minorHAnsi" w:hAnsiTheme="minorHAnsi" w:cstheme="minorHAnsi"/>
        <w:color w:val="F37003"/>
      </w:rPr>
      <w:t xml:space="preserve"> -</w:t>
    </w:r>
    <w:r w:rsidR="00570FFA">
      <w:rPr>
        <w:rFonts w:asciiTheme="minorHAnsi" w:hAnsiTheme="minorHAnsi" w:cstheme="minorHAnsi"/>
        <w:color w:val="F37003"/>
      </w:rPr>
      <w:t xml:space="preserve"> Youth Programs</w:t>
    </w:r>
  </w:p>
  <w:p w14:paraId="2604E3D9" w14:textId="77777777" w:rsidR="00650259" w:rsidRPr="0090596C" w:rsidRDefault="00650259" w:rsidP="00570FFA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5038999">
    <w:abstractNumId w:val="11"/>
  </w:num>
  <w:num w:numId="2" w16cid:durableId="384915530">
    <w:abstractNumId w:val="7"/>
  </w:num>
  <w:num w:numId="3" w16cid:durableId="1863323854">
    <w:abstractNumId w:val="15"/>
  </w:num>
  <w:num w:numId="4" w16cid:durableId="388919970">
    <w:abstractNumId w:val="12"/>
  </w:num>
  <w:num w:numId="5" w16cid:durableId="411125052">
    <w:abstractNumId w:val="13"/>
  </w:num>
  <w:num w:numId="6" w16cid:durableId="2027293364">
    <w:abstractNumId w:val="19"/>
  </w:num>
  <w:num w:numId="7" w16cid:durableId="1188131521">
    <w:abstractNumId w:val="6"/>
  </w:num>
  <w:num w:numId="8" w16cid:durableId="1325084837">
    <w:abstractNumId w:val="10"/>
  </w:num>
  <w:num w:numId="9" w16cid:durableId="1051346864">
    <w:abstractNumId w:val="17"/>
  </w:num>
  <w:num w:numId="10" w16cid:durableId="225066762">
    <w:abstractNumId w:val="1"/>
  </w:num>
  <w:num w:numId="11" w16cid:durableId="550311661">
    <w:abstractNumId w:val="5"/>
  </w:num>
  <w:num w:numId="12" w16cid:durableId="550768282">
    <w:abstractNumId w:val="0"/>
  </w:num>
  <w:num w:numId="13" w16cid:durableId="1994218392">
    <w:abstractNumId w:val="2"/>
  </w:num>
  <w:num w:numId="14" w16cid:durableId="2091266243">
    <w:abstractNumId w:val="9"/>
  </w:num>
  <w:num w:numId="15" w16cid:durableId="1526213279">
    <w:abstractNumId w:val="8"/>
  </w:num>
  <w:num w:numId="16" w16cid:durableId="1295601755">
    <w:abstractNumId w:val="16"/>
  </w:num>
  <w:num w:numId="17" w16cid:durableId="1110008181">
    <w:abstractNumId w:val="3"/>
  </w:num>
  <w:num w:numId="18" w16cid:durableId="2139176988">
    <w:abstractNumId w:val="21"/>
  </w:num>
  <w:num w:numId="19" w16cid:durableId="1253780544">
    <w:abstractNumId w:val="18"/>
  </w:num>
  <w:num w:numId="20" w16cid:durableId="556210688">
    <w:abstractNumId w:val="14"/>
  </w:num>
  <w:num w:numId="21" w16cid:durableId="707605115">
    <w:abstractNumId w:val="20"/>
  </w:num>
  <w:num w:numId="22" w16cid:durableId="122075165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6D"/>
    <w:rsid w:val="00004EE3"/>
    <w:rsid w:val="00015930"/>
    <w:rsid w:val="000456E1"/>
    <w:rsid w:val="00052382"/>
    <w:rsid w:val="0005356D"/>
    <w:rsid w:val="0006568A"/>
    <w:rsid w:val="00076F0F"/>
    <w:rsid w:val="00084253"/>
    <w:rsid w:val="0009621C"/>
    <w:rsid w:val="000D0F3F"/>
    <w:rsid w:val="000D1F49"/>
    <w:rsid w:val="000D2506"/>
    <w:rsid w:val="000D46F7"/>
    <w:rsid w:val="000D4E0B"/>
    <w:rsid w:val="00105C3F"/>
    <w:rsid w:val="0012668A"/>
    <w:rsid w:val="001334E8"/>
    <w:rsid w:val="00133E82"/>
    <w:rsid w:val="001536A7"/>
    <w:rsid w:val="00156037"/>
    <w:rsid w:val="00165B5A"/>
    <w:rsid w:val="001727CA"/>
    <w:rsid w:val="001E416B"/>
    <w:rsid w:val="001F7345"/>
    <w:rsid w:val="00212AAD"/>
    <w:rsid w:val="00224FFA"/>
    <w:rsid w:val="00231F63"/>
    <w:rsid w:val="00232313"/>
    <w:rsid w:val="00257CBB"/>
    <w:rsid w:val="00281699"/>
    <w:rsid w:val="00286F50"/>
    <w:rsid w:val="002928D0"/>
    <w:rsid w:val="00296996"/>
    <w:rsid w:val="002A52A4"/>
    <w:rsid w:val="002B0216"/>
    <w:rsid w:val="002C333A"/>
    <w:rsid w:val="002C56E6"/>
    <w:rsid w:val="0033695A"/>
    <w:rsid w:val="00345DFA"/>
    <w:rsid w:val="00351C15"/>
    <w:rsid w:val="00361C0D"/>
    <w:rsid w:val="00361E11"/>
    <w:rsid w:val="003643E0"/>
    <w:rsid w:val="003B4744"/>
    <w:rsid w:val="003C2B7C"/>
    <w:rsid w:val="003D1F12"/>
    <w:rsid w:val="003F0847"/>
    <w:rsid w:val="0040090B"/>
    <w:rsid w:val="0046302A"/>
    <w:rsid w:val="004671B7"/>
    <w:rsid w:val="00470011"/>
    <w:rsid w:val="00487D2D"/>
    <w:rsid w:val="004901E1"/>
    <w:rsid w:val="004D53D2"/>
    <w:rsid w:val="004D5D62"/>
    <w:rsid w:val="004D5F58"/>
    <w:rsid w:val="005112D0"/>
    <w:rsid w:val="005317FB"/>
    <w:rsid w:val="0055060B"/>
    <w:rsid w:val="0055241F"/>
    <w:rsid w:val="00554802"/>
    <w:rsid w:val="00556715"/>
    <w:rsid w:val="00570FFA"/>
    <w:rsid w:val="00577E06"/>
    <w:rsid w:val="00590C78"/>
    <w:rsid w:val="005A3BF7"/>
    <w:rsid w:val="005F2035"/>
    <w:rsid w:val="005F7990"/>
    <w:rsid w:val="0061158D"/>
    <w:rsid w:val="00615355"/>
    <w:rsid w:val="0063739C"/>
    <w:rsid w:val="00650259"/>
    <w:rsid w:val="006614BB"/>
    <w:rsid w:val="006718CD"/>
    <w:rsid w:val="00692DF8"/>
    <w:rsid w:val="0069609C"/>
    <w:rsid w:val="006B3328"/>
    <w:rsid w:val="006C7ACF"/>
    <w:rsid w:val="006E481E"/>
    <w:rsid w:val="006E68DF"/>
    <w:rsid w:val="00770F25"/>
    <w:rsid w:val="00786C00"/>
    <w:rsid w:val="00787DAD"/>
    <w:rsid w:val="007A0563"/>
    <w:rsid w:val="007A35A8"/>
    <w:rsid w:val="007B0A85"/>
    <w:rsid w:val="007C6A52"/>
    <w:rsid w:val="007D671C"/>
    <w:rsid w:val="007F7B5D"/>
    <w:rsid w:val="00800022"/>
    <w:rsid w:val="00803968"/>
    <w:rsid w:val="00806D35"/>
    <w:rsid w:val="0082043E"/>
    <w:rsid w:val="00836129"/>
    <w:rsid w:val="00853CEC"/>
    <w:rsid w:val="00874E34"/>
    <w:rsid w:val="00883CFD"/>
    <w:rsid w:val="00884F4B"/>
    <w:rsid w:val="008E203A"/>
    <w:rsid w:val="00902678"/>
    <w:rsid w:val="0090596C"/>
    <w:rsid w:val="0091229C"/>
    <w:rsid w:val="00940646"/>
    <w:rsid w:val="00940E73"/>
    <w:rsid w:val="0095096F"/>
    <w:rsid w:val="009672CC"/>
    <w:rsid w:val="0098597D"/>
    <w:rsid w:val="009A2570"/>
    <w:rsid w:val="009B38C4"/>
    <w:rsid w:val="009F619A"/>
    <w:rsid w:val="009F6DDE"/>
    <w:rsid w:val="00A370A8"/>
    <w:rsid w:val="00A47A6D"/>
    <w:rsid w:val="00A54595"/>
    <w:rsid w:val="00A94636"/>
    <w:rsid w:val="00AE2FB5"/>
    <w:rsid w:val="00AF5928"/>
    <w:rsid w:val="00B33258"/>
    <w:rsid w:val="00B419B5"/>
    <w:rsid w:val="00BB3F69"/>
    <w:rsid w:val="00BB6B5F"/>
    <w:rsid w:val="00BD4753"/>
    <w:rsid w:val="00BD5CB1"/>
    <w:rsid w:val="00BD7ACE"/>
    <w:rsid w:val="00BE62EE"/>
    <w:rsid w:val="00C003BA"/>
    <w:rsid w:val="00C37877"/>
    <w:rsid w:val="00C4205B"/>
    <w:rsid w:val="00C4430D"/>
    <w:rsid w:val="00C44FAF"/>
    <w:rsid w:val="00C46878"/>
    <w:rsid w:val="00C52379"/>
    <w:rsid w:val="00C55D00"/>
    <w:rsid w:val="00C775DC"/>
    <w:rsid w:val="00C819A8"/>
    <w:rsid w:val="00CA6F05"/>
    <w:rsid w:val="00CB4A51"/>
    <w:rsid w:val="00CD4532"/>
    <w:rsid w:val="00CD47B0"/>
    <w:rsid w:val="00CD70CE"/>
    <w:rsid w:val="00CE6104"/>
    <w:rsid w:val="00CE7918"/>
    <w:rsid w:val="00D16163"/>
    <w:rsid w:val="00D51D8A"/>
    <w:rsid w:val="00D83CCB"/>
    <w:rsid w:val="00DB3FAD"/>
    <w:rsid w:val="00DC2C39"/>
    <w:rsid w:val="00DF7A31"/>
    <w:rsid w:val="00E10430"/>
    <w:rsid w:val="00E139C4"/>
    <w:rsid w:val="00E45878"/>
    <w:rsid w:val="00E51BC6"/>
    <w:rsid w:val="00E61823"/>
    <w:rsid w:val="00E61C09"/>
    <w:rsid w:val="00E6266B"/>
    <w:rsid w:val="00E63B28"/>
    <w:rsid w:val="00E677FE"/>
    <w:rsid w:val="00E67C8B"/>
    <w:rsid w:val="00E95543"/>
    <w:rsid w:val="00EA3138"/>
    <w:rsid w:val="00EA6A7F"/>
    <w:rsid w:val="00EA7EE6"/>
    <w:rsid w:val="00EB3B58"/>
    <w:rsid w:val="00EC5407"/>
    <w:rsid w:val="00EC7359"/>
    <w:rsid w:val="00ED2E30"/>
    <w:rsid w:val="00ED5398"/>
    <w:rsid w:val="00EE3054"/>
    <w:rsid w:val="00F00606"/>
    <w:rsid w:val="00F01256"/>
    <w:rsid w:val="00F52451"/>
    <w:rsid w:val="00F53528"/>
    <w:rsid w:val="00F62F67"/>
    <w:rsid w:val="00F64451"/>
    <w:rsid w:val="00F82590"/>
    <w:rsid w:val="00F95359"/>
    <w:rsid w:val="00FC7475"/>
    <w:rsid w:val="00FD688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0C8A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95A9FEC52C24232B20B647176F9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311C4-7DD7-4BF3-B8A6-DC427EA1D4EF}"/>
      </w:docPartPr>
      <w:docPartBody>
        <w:p w:rsidR="004E3A50" w:rsidRDefault="005D7F08" w:rsidP="005D7F08">
          <w:pPr>
            <w:pStyle w:val="F95A9FEC52C24232B20B647176F9B05F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4C2C2FAA8B81418ABA1D1F3855AC4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92378-3DFD-4DF5-86BE-23FBB8C93872}"/>
      </w:docPartPr>
      <w:docPartBody>
        <w:p w:rsidR="004E3A50" w:rsidRDefault="005D7F08" w:rsidP="005D7F08">
          <w:pPr>
            <w:pStyle w:val="4C2C2FAA8B81418ABA1D1F3855AC4D3C"/>
          </w:pPr>
          <w:r w:rsidRPr="0090596C">
            <w:t>Address</w:t>
          </w:r>
        </w:p>
      </w:docPartBody>
    </w:docPart>
    <w:docPart>
      <w:docPartPr>
        <w:name w:val="D8B91A4F7D7F4053810351B7781C8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D7A24-7EE2-4A0A-BA82-950565542FEA}"/>
      </w:docPartPr>
      <w:docPartBody>
        <w:p w:rsidR="004E3A50" w:rsidRDefault="005D7F08" w:rsidP="005D7F08">
          <w:pPr>
            <w:pStyle w:val="D8B91A4F7D7F4053810351B7781C8074"/>
          </w:pPr>
          <w:r w:rsidRPr="0090596C">
            <w:t>City/State/Zip</w:t>
          </w:r>
        </w:p>
      </w:docPartBody>
    </w:docPart>
    <w:docPart>
      <w:docPartPr>
        <w:name w:val="0EC041D7AD6540BF9F22EAF84CFD8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7C0DD-F0DE-4F8B-9628-69CC8E1107A8}"/>
      </w:docPartPr>
      <w:docPartBody>
        <w:p w:rsidR="004E3A50" w:rsidRDefault="005D7F08" w:rsidP="005D7F08">
          <w:pPr>
            <w:pStyle w:val="0EC041D7AD6540BF9F22EAF84CFD8B53"/>
          </w:pPr>
          <w:r w:rsidRPr="0090596C">
            <w:t>Phone</w:t>
          </w:r>
        </w:p>
      </w:docPartBody>
    </w:docPart>
    <w:docPart>
      <w:docPartPr>
        <w:name w:val="F39F1C60D2F7436C8E14E6BF9748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3C97C-A7C7-4EFF-9F96-384470302C19}"/>
      </w:docPartPr>
      <w:docPartBody>
        <w:p w:rsidR="004E3A50" w:rsidRDefault="005D7F08" w:rsidP="005D7F08">
          <w:pPr>
            <w:pStyle w:val="F39F1C60D2F7436C8E14E6BF9748DE0A"/>
          </w:pPr>
          <w:r w:rsidRPr="0090596C">
            <w:t>Alt Phone</w:t>
          </w:r>
        </w:p>
      </w:docPartBody>
    </w:docPart>
    <w:docPart>
      <w:docPartPr>
        <w:name w:val="4CC3032A930A48739306F4EFD6A67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4ACA4-9ED9-47B8-8EF2-CDAB9F76F615}"/>
      </w:docPartPr>
      <w:docPartBody>
        <w:p w:rsidR="004E3A50" w:rsidRDefault="005D7F08" w:rsidP="005D7F08">
          <w:pPr>
            <w:pStyle w:val="4CC3032A930A48739306F4EFD6A674B1"/>
          </w:pPr>
          <w:r w:rsidRPr="0090596C">
            <w:t>Email</w:t>
          </w:r>
        </w:p>
      </w:docPartBody>
    </w:docPart>
    <w:docPart>
      <w:docPartPr>
        <w:name w:val="4076EA2434A04FBFACA7CD63B79CC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1D920-945C-43EA-856B-8E725D549FFA}"/>
      </w:docPartPr>
      <w:docPartBody>
        <w:p w:rsidR="004E3A50" w:rsidRDefault="005D7F08" w:rsidP="005D7F08">
          <w:pPr>
            <w:pStyle w:val="4076EA2434A04FBFACA7CD63B79CCB33"/>
          </w:pPr>
          <w:r w:rsidRPr="0090596C">
            <w:t>Cell Phone</w:t>
          </w:r>
        </w:p>
      </w:docPartBody>
    </w:docPart>
    <w:docPart>
      <w:docPartPr>
        <w:name w:val="AFC0FB7198964A50B849CB930A340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40E75-C6F4-4385-A9D7-FB14CFE32C05}"/>
      </w:docPartPr>
      <w:docPartBody>
        <w:p w:rsidR="004E3A50" w:rsidRDefault="005D7F08" w:rsidP="005D7F08">
          <w:pPr>
            <w:pStyle w:val="AFC0FB7198964A50B849CB930A3401A3"/>
          </w:pPr>
          <w:r w:rsidRPr="0090596C">
            <w:t>Work Phone</w:t>
          </w:r>
        </w:p>
      </w:docPartBody>
    </w:docPart>
    <w:docPart>
      <w:docPartPr>
        <w:name w:val="19941050110E48AE91AA26C3201B1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F8DA4-02CB-4808-AB8C-22BB1A242CB0}"/>
      </w:docPartPr>
      <w:docPartBody>
        <w:p w:rsidR="004E3A50" w:rsidRDefault="005D7F08" w:rsidP="005D7F08">
          <w:pPr>
            <w:pStyle w:val="19941050110E48AE91AA26C3201B1B3F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F08"/>
    <w:rsid w:val="000377EB"/>
    <w:rsid w:val="0009621C"/>
    <w:rsid w:val="00165C43"/>
    <w:rsid w:val="00285AF9"/>
    <w:rsid w:val="004A0938"/>
    <w:rsid w:val="004E3A50"/>
    <w:rsid w:val="005D7F08"/>
    <w:rsid w:val="007500F5"/>
    <w:rsid w:val="00786C00"/>
    <w:rsid w:val="00870A5B"/>
    <w:rsid w:val="00926685"/>
    <w:rsid w:val="0095096F"/>
    <w:rsid w:val="00AA1A6C"/>
    <w:rsid w:val="00AC096E"/>
    <w:rsid w:val="00B01EDC"/>
    <w:rsid w:val="00DC41D9"/>
    <w:rsid w:val="00DF3530"/>
    <w:rsid w:val="00E95543"/>
    <w:rsid w:val="00EA72CC"/>
    <w:rsid w:val="00F62F67"/>
    <w:rsid w:val="00F9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5A9FEC52C24232B20B647176F9B05F">
    <w:name w:val="F95A9FEC52C24232B20B647176F9B05F"/>
    <w:rsid w:val="005D7F08"/>
  </w:style>
  <w:style w:type="paragraph" w:customStyle="1" w:styleId="9D67732C3FD74B58950CAFECA6CE6B4E">
    <w:name w:val="9D67732C3FD74B58950CAFECA6CE6B4E"/>
    <w:rsid w:val="005D7F08"/>
  </w:style>
  <w:style w:type="paragraph" w:customStyle="1" w:styleId="143CE5F843E24DC9A04B37A498128D4C">
    <w:name w:val="143CE5F843E24DC9A04B37A498128D4C"/>
    <w:rsid w:val="005D7F08"/>
  </w:style>
  <w:style w:type="paragraph" w:customStyle="1" w:styleId="4C2C2FAA8B81418ABA1D1F3855AC4D3C">
    <w:name w:val="4C2C2FAA8B81418ABA1D1F3855AC4D3C"/>
    <w:rsid w:val="005D7F08"/>
  </w:style>
  <w:style w:type="paragraph" w:customStyle="1" w:styleId="D8B91A4F7D7F4053810351B7781C8074">
    <w:name w:val="D8B91A4F7D7F4053810351B7781C8074"/>
    <w:rsid w:val="005D7F08"/>
  </w:style>
  <w:style w:type="paragraph" w:customStyle="1" w:styleId="0EC041D7AD6540BF9F22EAF84CFD8B53">
    <w:name w:val="0EC041D7AD6540BF9F22EAF84CFD8B53"/>
    <w:rsid w:val="005D7F08"/>
  </w:style>
  <w:style w:type="paragraph" w:customStyle="1" w:styleId="F39F1C60D2F7436C8E14E6BF9748DE0A">
    <w:name w:val="F39F1C60D2F7436C8E14E6BF9748DE0A"/>
    <w:rsid w:val="005D7F08"/>
  </w:style>
  <w:style w:type="paragraph" w:customStyle="1" w:styleId="4CC3032A930A48739306F4EFD6A674B1">
    <w:name w:val="4CC3032A930A48739306F4EFD6A674B1"/>
    <w:rsid w:val="005D7F08"/>
  </w:style>
  <w:style w:type="paragraph" w:customStyle="1" w:styleId="5411B41A56CA4154B68500F7F475A148">
    <w:name w:val="5411B41A56CA4154B68500F7F475A148"/>
    <w:rsid w:val="005D7F08"/>
  </w:style>
  <w:style w:type="paragraph" w:customStyle="1" w:styleId="94D15433B9E0432CA66D3E48EBE62694">
    <w:name w:val="94D15433B9E0432CA66D3E48EBE62694"/>
    <w:rsid w:val="005D7F08"/>
  </w:style>
  <w:style w:type="paragraph" w:customStyle="1" w:styleId="4076EA2434A04FBFACA7CD63B79CCB33">
    <w:name w:val="4076EA2434A04FBFACA7CD63B79CCB33"/>
    <w:rsid w:val="005D7F08"/>
  </w:style>
  <w:style w:type="paragraph" w:customStyle="1" w:styleId="AFC0FB7198964A50B849CB930A3401A3">
    <w:name w:val="AFC0FB7198964A50B849CB930A3401A3"/>
    <w:rsid w:val="005D7F08"/>
  </w:style>
  <w:style w:type="paragraph" w:customStyle="1" w:styleId="19941050110E48AE91AA26C3201B1B3F">
    <w:name w:val="19941050110E48AE91AA26C3201B1B3F"/>
    <w:rsid w:val="005D7F08"/>
  </w:style>
  <w:style w:type="character" w:styleId="PlaceholderText">
    <w:name w:val="Placeholder Text"/>
    <w:basedOn w:val="DefaultParagraphFont"/>
    <w:uiPriority w:val="99"/>
    <w:semiHidden/>
    <w:rsid w:val="005D7F0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2024-09-23T15:19:00Z</dcterms:created>
  <dcterms:modified xsi:type="dcterms:W3CDTF">2024-12-11T03:55:00Z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