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587"/>
        <w:gridCol w:w="1581"/>
        <w:gridCol w:w="2610"/>
        <w:gridCol w:w="1712"/>
        <w:gridCol w:w="2520"/>
      </w:tblGrid>
      <w:tr w:rsidR="0090596C" w:rsidRPr="0090596C" w14:paraId="31777B70" w14:textId="77777777" w:rsidTr="00011914">
        <w:tc>
          <w:tcPr>
            <w:tcW w:w="5000" w:type="pct"/>
            <w:gridSpan w:val="6"/>
            <w:shd w:val="clear" w:color="auto" w:fill="FD8003"/>
          </w:tcPr>
          <w:p w14:paraId="18A29D41" w14:textId="77777777" w:rsidR="00650259" w:rsidRPr="00A47A6D" w:rsidRDefault="00F23775" w:rsidP="00A47A6D">
            <w:pPr>
              <w:pStyle w:val="Heading1"/>
              <w:tabs>
                <w:tab w:val="left" w:pos="7935"/>
              </w:tabs>
              <w:rPr>
                <w:color w:val="FFC000"/>
              </w:rPr>
            </w:pPr>
            <w:sdt>
              <w:sdtPr>
                <w:id w:val="1259331922"/>
                <w:placeholder>
                  <w:docPart w:val="CD2300E0D2E34AB08A51521540C6D8B3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90596C">
                  <w:t>Student Info</w:t>
                </w:r>
              </w:sdtContent>
            </w:sdt>
            <w:r w:rsidR="00A47A6D">
              <w:tab/>
            </w:r>
          </w:p>
        </w:tc>
      </w:tr>
      <w:tr w:rsidR="00AF5928" w:rsidRPr="00BD7ACE" w14:paraId="5073949D" w14:textId="77777777" w:rsidTr="00011914">
        <w:tc>
          <w:tcPr>
            <w:tcW w:w="1435" w:type="pct"/>
            <w:gridSpan w:val="3"/>
            <w:vAlign w:val="bottom"/>
          </w:tcPr>
          <w:p w14:paraId="4FC753B3" w14:textId="77777777" w:rsidR="00AF5928" w:rsidRPr="00BD7ACE" w:rsidRDefault="00014687" w:rsidP="00AF5928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First Name</w:t>
            </w:r>
          </w:p>
        </w:tc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2CE2D5F7" w14:textId="77777777" w:rsidR="00AF5928" w:rsidRPr="00BD7ACE" w:rsidRDefault="00AF5928" w:rsidP="006A70FD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2" w:type="pct"/>
            <w:vAlign w:val="bottom"/>
          </w:tcPr>
          <w:p w14:paraId="153739B4" w14:textId="77777777" w:rsidR="00AF5928" w:rsidRPr="00BD7ACE" w:rsidRDefault="00014687" w:rsidP="00AF59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Last Name</w:t>
            </w:r>
          </w:p>
        </w:tc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02AD611F" w14:textId="77777777" w:rsidR="00AF5928" w:rsidRPr="00BD7ACE" w:rsidRDefault="00AF5928" w:rsidP="006A70F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4E2B959F" w14:textId="77777777" w:rsidTr="00011914">
        <w:tc>
          <w:tcPr>
            <w:tcW w:w="1435" w:type="pct"/>
            <w:gridSpan w:val="3"/>
            <w:vAlign w:val="bottom"/>
          </w:tcPr>
          <w:p w14:paraId="7D192745" w14:textId="77777777" w:rsidR="00650259" w:rsidRPr="00BD7ACE" w:rsidRDefault="00F23775" w:rsidP="0090596C">
            <w:pPr>
              <w:pStyle w:val="NormalIndent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572943512"/>
                <w:placeholder>
                  <w:docPart w:val="599FB6C30E7C4D45995708AFF2AF6043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BD7ACE">
                  <w:rPr>
                    <w:sz w:val="26"/>
                    <w:szCs w:val="26"/>
                  </w:rPr>
                  <w:t>Address</w:t>
                </w:r>
              </w:sdtContent>
            </w:sdt>
          </w:p>
        </w:tc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490489E9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17EE8BF3" w14:textId="77777777" w:rsidTr="00011914">
        <w:sdt>
          <w:sdtPr>
            <w:rPr>
              <w:sz w:val="26"/>
              <w:szCs w:val="26"/>
            </w:rPr>
            <w:id w:val="-521243642"/>
            <w:placeholder>
              <w:docPart w:val="D4FAA561520C4134B174315065219B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7917D6C4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City/State/Zip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22970D86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56B88990" w14:textId="77777777" w:rsidTr="00011914">
        <w:sdt>
          <w:sdtPr>
            <w:rPr>
              <w:sz w:val="26"/>
              <w:szCs w:val="26"/>
            </w:rPr>
            <w:id w:val="83577009"/>
            <w:placeholder>
              <w:docPart w:val="10D05D11C44B48A882D5E3C7EA6BD2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357B9A95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Phone</w:t>
                </w:r>
              </w:p>
            </w:tc>
          </w:sdtContent>
        </w:sdt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61E60D89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  <w:sdt>
          <w:sdtPr>
            <w:rPr>
              <w:sz w:val="26"/>
              <w:szCs w:val="26"/>
            </w:rPr>
            <w:id w:val="-1074967882"/>
            <w:placeholder>
              <w:docPart w:val="A456FD3B921142CCBE2E6D2333A1B9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2" w:type="pct"/>
                <w:vAlign w:val="bottom"/>
              </w:tcPr>
              <w:p w14:paraId="51A21E94" w14:textId="77777777" w:rsidR="00650259" w:rsidRPr="00BD7ACE" w:rsidRDefault="0090596C" w:rsidP="0090596C">
                <w:pPr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Alt Phone</w:t>
                </w:r>
              </w:p>
            </w:tc>
          </w:sdtContent>
        </w:sdt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537BFD7D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2B2D0178" w14:textId="77777777" w:rsidTr="00011914">
        <w:sdt>
          <w:sdtPr>
            <w:rPr>
              <w:sz w:val="26"/>
              <w:szCs w:val="26"/>
            </w:rPr>
            <w:id w:val="-965116832"/>
            <w:placeholder>
              <w:docPart w:val="1FFA56656B8E4A32AD370A9DEF2FAC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00823B66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1F2D629E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014687" w:rsidRPr="00BD7ACE" w14:paraId="5A213226" w14:textId="77777777" w:rsidTr="00094BEF">
        <w:tc>
          <w:tcPr>
            <w:tcW w:w="611" w:type="pct"/>
            <w:gridSpan w:val="2"/>
            <w:vAlign w:val="bottom"/>
          </w:tcPr>
          <w:p w14:paraId="789E352A" w14:textId="77777777" w:rsidR="00014687" w:rsidRPr="00BD7ACE" w:rsidRDefault="00014687" w:rsidP="00DA50F2">
            <w:pPr>
              <w:spacing w:before="120"/>
              <w:ind w:left="698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389" w:type="pct"/>
            <w:gridSpan w:val="4"/>
            <w:vAlign w:val="bottom"/>
          </w:tcPr>
          <w:p w14:paraId="686A8946" w14:textId="0C52ACE1" w:rsidR="00014687" w:rsidRPr="00BD7ACE" w:rsidRDefault="00014687" w:rsidP="00DA50F2">
            <w:pPr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 xml:space="preserve">I </w:t>
            </w:r>
            <w:r w:rsidR="00C8163F">
              <w:rPr>
                <w:sz w:val="26"/>
                <w:szCs w:val="26"/>
              </w:rPr>
              <w:t>am a continuing student</w:t>
            </w:r>
          </w:p>
        </w:tc>
      </w:tr>
      <w:tr w:rsidR="00650259" w:rsidRPr="00846B76" w14:paraId="447E7820" w14:textId="77777777" w:rsidTr="00011914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8DAEF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A51CDC7" w14:textId="77777777" w:rsidTr="00011914">
        <w:tc>
          <w:tcPr>
            <w:tcW w:w="5000" w:type="pct"/>
            <w:gridSpan w:val="6"/>
            <w:shd w:val="clear" w:color="auto" w:fill="FD8003"/>
          </w:tcPr>
          <w:p w14:paraId="42D32C28" w14:textId="77777777" w:rsidR="00650259" w:rsidRPr="0090596C" w:rsidRDefault="00014687" w:rsidP="00014687">
            <w:pPr>
              <w:pStyle w:val="Heading1"/>
            </w:pPr>
            <w:r>
              <w:t>Emergency Info</w:t>
            </w:r>
          </w:p>
        </w:tc>
      </w:tr>
      <w:tr w:rsidR="00A13D0F" w:rsidRPr="00BD7ACE" w14:paraId="607C8FE4" w14:textId="77777777" w:rsidTr="00011914">
        <w:tc>
          <w:tcPr>
            <w:tcW w:w="1435" w:type="pct"/>
            <w:gridSpan w:val="3"/>
            <w:vAlign w:val="bottom"/>
          </w:tcPr>
          <w:p w14:paraId="706A3E5C" w14:textId="77777777" w:rsidR="00A13D0F" w:rsidRPr="00BD7ACE" w:rsidRDefault="00A13D0F" w:rsidP="003A220E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First Name</w:t>
            </w:r>
          </w:p>
        </w:tc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36E73699" w14:textId="77777777" w:rsidR="00A13D0F" w:rsidRPr="00BD7ACE" w:rsidRDefault="00A13D0F" w:rsidP="003A220E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2" w:type="pct"/>
            <w:vAlign w:val="bottom"/>
          </w:tcPr>
          <w:p w14:paraId="5F266A11" w14:textId="77777777" w:rsidR="00A13D0F" w:rsidRPr="00BD7ACE" w:rsidRDefault="00A13D0F" w:rsidP="003A22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Last Name</w:t>
            </w:r>
          </w:p>
        </w:tc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5FBFE9E3" w14:textId="77777777" w:rsidR="00A13D0F" w:rsidRPr="00BD7ACE" w:rsidRDefault="00A13D0F" w:rsidP="003A220E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64BFF81F" w14:textId="77777777" w:rsidTr="00011914">
        <w:sdt>
          <w:sdtPr>
            <w:rPr>
              <w:sz w:val="26"/>
              <w:szCs w:val="26"/>
            </w:rPr>
            <w:id w:val="946660661"/>
            <w:placeholder>
              <w:docPart w:val="667ABC6DBA434F9C938D49F4E67A6E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0639A09E" w14:textId="77777777" w:rsidR="00650259" w:rsidRPr="00BD7ACE" w:rsidRDefault="0090596C" w:rsidP="00F52451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Cell Phone</w:t>
                </w:r>
              </w:p>
            </w:tc>
          </w:sdtContent>
        </w:sdt>
        <w:tc>
          <w:tcPr>
            <w:tcW w:w="13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D3781B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  <w:sdt>
          <w:sdtPr>
            <w:rPr>
              <w:sz w:val="26"/>
              <w:szCs w:val="26"/>
            </w:rPr>
            <w:id w:val="-1223447272"/>
            <w:placeholder>
              <w:docPart w:val="D04DBCDD47584C279FCCC5C2D1FCD7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2" w:type="pct"/>
                <w:tcBorders>
                  <w:top w:val="single" w:sz="4" w:space="0" w:color="auto"/>
                </w:tcBorders>
                <w:vAlign w:val="bottom"/>
              </w:tcPr>
              <w:p w14:paraId="2AB3922E" w14:textId="77777777" w:rsidR="00650259" w:rsidRPr="00BD7ACE" w:rsidRDefault="0090596C" w:rsidP="00F52451">
                <w:pPr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Work Phone</w:t>
                </w:r>
              </w:p>
            </w:tc>
          </w:sdtContent>
        </w:sdt>
        <w:tc>
          <w:tcPr>
            <w:tcW w:w="13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FBB79E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46B5A36B" w14:textId="77777777" w:rsidTr="00011914">
        <w:sdt>
          <w:sdtPr>
            <w:rPr>
              <w:sz w:val="26"/>
              <w:szCs w:val="26"/>
            </w:rPr>
            <w:id w:val="1334104394"/>
            <w:placeholder>
              <w:docPart w:val="0C04C170ED4F4024A06CEF1BF685D0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5" w:type="pct"/>
                <w:gridSpan w:val="3"/>
                <w:vAlign w:val="bottom"/>
              </w:tcPr>
              <w:p w14:paraId="339EA14B" w14:textId="77777777" w:rsidR="00650259" w:rsidRPr="00BD7ACE" w:rsidRDefault="0090596C" w:rsidP="00F52451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679E8087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846B76" w14:paraId="794B8B1B" w14:textId="77777777" w:rsidTr="00011914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14B1AAF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2C9CFEF1" w14:textId="77777777" w:rsidTr="00011914">
        <w:tc>
          <w:tcPr>
            <w:tcW w:w="5000" w:type="pct"/>
            <w:gridSpan w:val="6"/>
            <w:shd w:val="clear" w:color="auto" w:fill="FD8003"/>
          </w:tcPr>
          <w:p w14:paraId="62247B59" w14:textId="77777777" w:rsidR="00650259" w:rsidRPr="0090596C" w:rsidRDefault="00014687" w:rsidP="00014687">
            <w:pPr>
              <w:pStyle w:val="Heading1"/>
            </w:pPr>
            <w:bookmarkStart w:id="0" w:name="_Hlk521325947"/>
            <w:r>
              <w:t>Additional Info</w:t>
            </w:r>
          </w:p>
        </w:tc>
      </w:tr>
      <w:tr w:rsidR="00ED1DFF" w:rsidRPr="0090596C" w14:paraId="496E8DAF" w14:textId="77777777" w:rsidTr="00ED1DFF">
        <w:tc>
          <w:tcPr>
            <w:tcW w:w="5000" w:type="pct"/>
            <w:gridSpan w:val="6"/>
            <w:shd w:val="clear" w:color="auto" w:fill="auto"/>
          </w:tcPr>
          <w:p w14:paraId="61425973" w14:textId="77777777" w:rsidR="00ED1DFF" w:rsidRDefault="00ED1DFF" w:rsidP="00014687">
            <w:pPr>
              <w:pStyle w:val="Heading1"/>
            </w:pPr>
          </w:p>
        </w:tc>
      </w:tr>
      <w:tr w:rsidR="00B11FBF" w:rsidRPr="00BD7ACE" w14:paraId="5895C45D" w14:textId="77777777" w:rsidTr="00094BEF">
        <w:tc>
          <w:tcPr>
            <w:tcW w:w="305" w:type="pct"/>
            <w:vAlign w:val="bottom"/>
          </w:tcPr>
          <w:p w14:paraId="543A0E88" w14:textId="46EABB14" w:rsidR="00B11FBF" w:rsidRPr="00BD7ACE" w:rsidRDefault="00B11FBF" w:rsidP="00011914">
            <w:pPr>
              <w:spacing w:before="120"/>
              <w:ind w:left="72" w:right="63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524C6A45" w14:textId="407A6107" w:rsidR="00B11FBF" w:rsidRPr="00BD7ACE" w:rsidRDefault="005E3438" w:rsidP="00C8163F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 </w:t>
            </w:r>
            <w:r w:rsidR="00146BF2">
              <w:rPr>
                <w:sz w:val="26"/>
                <w:szCs w:val="26"/>
              </w:rPr>
              <w:t>would like to register for</w:t>
            </w:r>
            <w:r>
              <w:rPr>
                <w:sz w:val="26"/>
                <w:szCs w:val="26"/>
              </w:rPr>
              <w:t xml:space="preserve"> Japanese language classes.</w:t>
            </w:r>
            <w:r w:rsidR="00B71ADE">
              <w:rPr>
                <w:sz w:val="26"/>
                <w:szCs w:val="26"/>
              </w:rPr>
              <w:t xml:space="preserve"> $385 per </w:t>
            </w:r>
            <w:r w:rsidR="00146BF2">
              <w:rPr>
                <w:sz w:val="26"/>
                <w:szCs w:val="26"/>
              </w:rPr>
              <w:t>q</w:t>
            </w:r>
            <w:r w:rsidR="00B71ADE">
              <w:rPr>
                <w:sz w:val="26"/>
                <w:szCs w:val="26"/>
              </w:rPr>
              <w:t>tr</w:t>
            </w:r>
            <w:r w:rsidR="0025159A">
              <w:rPr>
                <w:sz w:val="26"/>
                <w:szCs w:val="26"/>
              </w:rPr>
              <w:t xml:space="preserve"> + text books</w:t>
            </w:r>
          </w:p>
        </w:tc>
      </w:tr>
      <w:tr w:rsidR="00FD306D" w:rsidRPr="00BD7ACE" w14:paraId="6B788C02" w14:textId="77777777" w:rsidTr="002108D5">
        <w:tc>
          <w:tcPr>
            <w:tcW w:w="305" w:type="pct"/>
            <w:vAlign w:val="bottom"/>
          </w:tcPr>
          <w:p w14:paraId="5554E588" w14:textId="0AA008B7" w:rsidR="00FD306D" w:rsidRPr="00BD7ACE" w:rsidRDefault="00FD306D" w:rsidP="00011914">
            <w:pPr>
              <w:spacing w:before="120"/>
              <w:ind w:left="72" w:right="63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34F66474" w14:textId="168F69FC" w:rsidR="00FD306D" w:rsidRDefault="00FD306D" w:rsidP="00C8163F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 </w:t>
            </w:r>
            <w:r w:rsidR="00A76ECE">
              <w:rPr>
                <w:sz w:val="26"/>
                <w:szCs w:val="26"/>
              </w:rPr>
              <w:t>would like to register for</w:t>
            </w:r>
            <w:r>
              <w:rPr>
                <w:sz w:val="26"/>
                <w:szCs w:val="26"/>
              </w:rPr>
              <w:t xml:space="preserve"> the Introduction to Japanese Culture class.</w:t>
            </w:r>
          </w:p>
        </w:tc>
      </w:tr>
      <w:tr w:rsidR="00C8664F" w:rsidRPr="00BD7ACE" w14:paraId="38F27E3B" w14:textId="77777777" w:rsidTr="00210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</w:tcPr>
          <w:p w14:paraId="7F3BFC1D" w14:textId="77777777" w:rsidR="00C8664F" w:rsidRPr="00BD7ACE" w:rsidRDefault="00C8664F" w:rsidP="009A49A1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43F3F3" w14:textId="77777777" w:rsidR="00C8664F" w:rsidRPr="00BD7ACE" w:rsidRDefault="00C8664F" w:rsidP="009A49A1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prefer on-line classes.                           </w:t>
            </w:r>
            <w:r w:rsidRPr="00BD7ACE">
              <w:rPr>
                <w:sz w:val="26"/>
                <w:szCs w:val="26"/>
              </w:rPr>
              <w:sym w:font="Wingdings 2" w:char="F0A3"/>
            </w:r>
            <w:r>
              <w:rPr>
                <w:sz w:val="26"/>
                <w:szCs w:val="26"/>
              </w:rPr>
              <w:t xml:space="preserve">  I prefer in-person classes.</w:t>
            </w:r>
          </w:p>
        </w:tc>
      </w:tr>
      <w:bookmarkEnd w:id="0"/>
      <w:tr w:rsidR="00E677FE" w:rsidRPr="00BD7ACE" w14:paraId="3B40CD6F" w14:textId="77777777" w:rsidTr="002108D5">
        <w:tc>
          <w:tcPr>
            <w:tcW w:w="305" w:type="pct"/>
            <w:vAlign w:val="bottom"/>
          </w:tcPr>
          <w:p w14:paraId="1DED35D3" w14:textId="77777777" w:rsidR="00E677FE" w:rsidRPr="00BD7ACE" w:rsidRDefault="00E677FE" w:rsidP="00011914">
            <w:pPr>
              <w:spacing w:before="120"/>
              <w:ind w:left="72" w:right="63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3036A410" w14:textId="2C6884F7" w:rsidR="00E677FE" w:rsidRPr="00BD7ACE" w:rsidRDefault="00BB6B5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 w:rsidR="00014687">
              <w:rPr>
                <w:sz w:val="26"/>
                <w:szCs w:val="26"/>
              </w:rPr>
              <w:t xml:space="preserve"> have studied Japanese </w:t>
            </w:r>
            <w:r w:rsidR="00A13D0F">
              <w:rPr>
                <w:sz w:val="26"/>
                <w:szCs w:val="26"/>
              </w:rPr>
              <w:t>in college</w:t>
            </w:r>
            <w:r w:rsidR="00014687">
              <w:rPr>
                <w:sz w:val="26"/>
                <w:szCs w:val="26"/>
              </w:rPr>
              <w:t>.</w:t>
            </w:r>
            <w:r w:rsidR="00C8163F">
              <w:rPr>
                <w:sz w:val="26"/>
                <w:szCs w:val="26"/>
              </w:rPr>
              <w:t xml:space="preserve">  When?                 </w:t>
            </w:r>
            <w:r w:rsidR="00094BEF">
              <w:rPr>
                <w:sz w:val="26"/>
                <w:szCs w:val="26"/>
              </w:rPr>
              <w:t xml:space="preserve">       </w:t>
            </w:r>
            <w:r w:rsidR="00E22532">
              <w:rPr>
                <w:sz w:val="26"/>
                <w:szCs w:val="26"/>
              </w:rPr>
              <w:t xml:space="preserve">     </w:t>
            </w:r>
            <w:r w:rsidR="00C8163F">
              <w:rPr>
                <w:sz w:val="26"/>
                <w:szCs w:val="26"/>
              </w:rPr>
              <w:t>For how long?</w:t>
            </w:r>
          </w:p>
        </w:tc>
      </w:tr>
      <w:tr w:rsidR="00C8163F" w:rsidRPr="00BD7ACE" w14:paraId="7B27C043" w14:textId="77777777" w:rsidTr="00094BEF">
        <w:tc>
          <w:tcPr>
            <w:tcW w:w="305" w:type="pct"/>
            <w:vAlign w:val="bottom"/>
          </w:tcPr>
          <w:p w14:paraId="464D0DAC" w14:textId="77777777" w:rsidR="00A13D0F" w:rsidRPr="00BD7ACE" w:rsidRDefault="00A13D0F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151253DB" w14:textId="4774C713" w:rsidR="00A13D0F" w:rsidRPr="00BD7ACE" w:rsidRDefault="00A13D0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have studied Japanese thru self-study. </w:t>
            </w:r>
            <w:r w:rsidR="00C8163F">
              <w:rPr>
                <w:sz w:val="26"/>
                <w:szCs w:val="26"/>
              </w:rPr>
              <w:t xml:space="preserve"> When?              </w:t>
            </w:r>
            <w:r w:rsidR="00094BEF">
              <w:rPr>
                <w:sz w:val="26"/>
                <w:szCs w:val="26"/>
              </w:rPr>
              <w:t xml:space="preserve"> </w:t>
            </w:r>
            <w:r w:rsidR="00E22532">
              <w:rPr>
                <w:sz w:val="26"/>
                <w:szCs w:val="26"/>
              </w:rPr>
              <w:t xml:space="preserve">     </w:t>
            </w:r>
            <w:r>
              <w:rPr>
                <w:sz w:val="26"/>
                <w:szCs w:val="26"/>
              </w:rPr>
              <w:t>For how long?</w:t>
            </w:r>
          </w:p>
        </w:tc>
      </w:tr>
      <w:tr w:rsidR="00C8163F" w:rsidRPr="00BD7ACE" w14:paraId="7DBC0B95" w14:textId="77777777" w:rsidTr="00094BEF">
        <w:tc>
          <w:tcPr>
            <w:tcW w:w="305" w:type="pct"/>
            <w:vAlign w:val="bottom"/>
          </w:tcPr>
          <w:p w14:paraId="119A32A5" w14:textId="77777777" w:rsidR="00A13D0F" w:rsidRPr="00BD7ACE" w:rsidRDefault="00A13D0F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63959D2F" w14:textId="73C5E057" w:rsidR="00A13D0F" w:rsidRPr="00BD7ACE" w:rsidRDefault="00A13D0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have studied Japanese before in Japan.</w:t>
            </w:r>
            <w:r w:rsidR="00C8163F">
              <w:rPr>
                <w:sz w:val="26"/>
                <w:szCs w:val="26"/>
              </w:rPr>
              <w:t xml:space="preserve">  When?              </w:t>
            </w:r>
            <w:r w:rsidR="00E22532">
              <w:rPr>
                <w:sz w:val="26"/>
                <w:szCs w:val="26"/>
              </w:rPr>
              <w:t xml:space="preserve">     </w:t>
            </w:r>
            <w:r w:rsidR="00C8163F">
              <w:rPr>
                <w:sz w:val="26"/>
                <w:szCs w:val="26"/>
              </w:rPr>
              <w:t>For how long?</w:t>
            </w:r>
          </w:p>
        </w:tc>
      </w:tr>
      <w:tr w:rsidR="00014687" w:rsidRPr="00BD7ACE" w14:paraId="58B2D508" w14:textId="77777777" w:rsidTr="00094BEF">
        <w:tc>
          <w:tcPr>
            <w:tcW w:w="305" w:type="pct"/>
            <w:vAlign w:val="bottom"/>
          </w:tcPr>
          <w:p w14:paraId="4015EA13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23C1B112" w14:textId="02A2F1E0" w:rsidR="00014687" w:rsidRPr="00E22532" w:rsidRDefault="00014687" w:rsidP="00D732EF">
            <w:pPr>
              <w:spacing w:before="120"/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</w:t>
            </w:r>
            <w:r w:rsidR="00D732EF">
              <w:rPr>
                <w:sz w:val="26"/>
                <w:szCs w:val="26"/>
              </w:rPr>
              <w:t>can read/write</w:t>
            </w:r>
            <w:r>
              <w:rPr>
                <w:sz w:val="26"/>
                <w:szCs w:val="26"/>
              </w:rPr>
              <w:t xml:space="preserve"> hiragana</w:t>
            </w:r>
            <w:r w:rsidR="00E22532">
              <w:rPr>
                <w:sz w:val="26"/>
                <w:szCs w:val="26"/>
              </w:rPr>
              <w:t xml:space="preserve">                       </w:t>
            </w:r>
            <w:r w:rsidR="00E22532" w:rsidRPr="00BD7ACE">
              <w:rPr>
                <w:sz w:val="26"/>
                <w:szCs w:val="26"/>
              </w:rPr>
              <w:sym w:font="Wingdings 2" w:char="F0A3"/>
            </w:r>
            <w:r w:rsidR="00E22532">
              <w:rPr>
                <w:sz w:val="26"/>
                <w:szCs w:val="26"/>
              </w:rPr>
              <w:t xml:space="preserve">  I can read/write katakana</w:t>
            </w:r>
          </w:p>
        </w:tc>
      </w:tr>
      <w:tr w:rsidR="00014687" w:rsidRPr="00BD7ACE" w14:paraId="7E9A89C2" w14:textId="77777777" w:rsidTr="00094BEF">
        <w:tc>
          <w:tcPr>
            <w:tcW w:w="305" w:type="pct"/>
            <w:vAlign w:val="bottom"/>
          </w:tcPr>
          <w:p w14:paraId="73FD027C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4C55473B" w14:textId="77777777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Japanese is spoken at home or work.</w:t>
            </w:r>
          </w:p>
        </w:tc>
      </w:tr>
      <w:tr w:rsidR="00014687" w:rsidRPr="00BD7ACE" w14:paraId="07A87D36" w14:textId="77777777" w:rsidTr="00094BEF">
        <w:tc>
          <w:tcPr>
            <w:tcW w:w="305" w:type="pct"/>
            <w:vAlign w:val="bottom"/>
          </w:tcPr>
          <w:p w14:paraId="09A3C3D4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6A9C424D" w14:textId="77777777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want to work or travel to Japan.</w:t>
            </w:r>
          </w:p>
        </w:tc>
      </w:tr>
      <w:tr w:rsidR="00014687" w:rsidRPr="00BD7ACE" w14:paraId="7E18D59E" w14:textId="77777777" w:rsidTr="00094BEF">
        <w:tc>
          <w:tcPr>
            <w:tcW w:w="305" w:type="pct"/>
            <w:vAlign w:val="bottom"/>
          </w:tcPr>
          <w:p w14:paraId="65D8300B" w14:textId="77777777" w:rsidR="00014687" w:rsidRPr="00BD7ACE" w:rsidRDefault="00014687" w:rsidP="00E2253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31B81560" w14:textId="15FD9701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Why do you want to learn Japanese?</w:t>
            </w:r>
          </w:p>
        </w:tc>
      </w:tr>
      <w:tr w:rsidR="00E22532" w:rsidRPr="00BD7ACE" w14:paraId="47C2A800" w14:textId="77777777" w:rsidTr="00094BEF">
        <w:tc>
          <w:tcPr>
            <w:tcW w:w="305" w:type="pct"/>
            <w:vAlign w:val="bottom"/>
          </w:tcPr>
          <w:p w14:paraId="7FA17884" w14:textId="77777777" w:rsidR="00E22532" w:rsidRPr="00BD7ACE" w:rsidRDefault="00E22532" w:rsidP="00E2253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709964F3" w14:textId="77777777" w:rsidR="00E22532" w:rsidRDefault="00E22532" w:rsidP="00DA50F2">
            <w:pPr>
              <w:spacing w:before="120"/>
              <w:rPr>
                <w:sz w:val="26"/>
                <w:szCs w:val="26"/>
              </w:rPr>
            </w:pPr>
          </w:p>
        </w:tc>
      </w:tr>
      <w:tr w:rsidR="00094BEF" w:rsidRPr="00BD7ACE" w14:paraId="0830312B" w14:textId="77777777" w:rsidTr="00094BEF">
        <w:tc>
          <w:tcPr>
            <w:tcW w:w="305" w:type="pct"/>
            <w:vAlign w:val="bottom"/>
          </w:tcPr>
          <w:p w14:paraId="1900E23A" w14:textId="77777777" w:rsidR="00094BEF" w:rsidRPr="00BD7ACE" w:rsidRDefault="00094BEF" w:rsidP="00011914">
            <w:pPr>
              <w:spacing w:before="120"/>
              <w:ind w:left="72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51F391E0" w14:textId="18080BC9" w:rsidR="00094BEF" w:rsidRDefault="00094BEF" w:rsidP="00DA50F2">
            <w:pPr>
              <w:spacing w:before="120"/>
              <w:rPr>
                <w:sz w:val="26"/>
                <w:szCs w:val="26"/>
              </w:rPr>
            </w:pPr>
          </w:p>
        </w:tc>
      </w:tr>
    </w:tbl>
    <w:p w14:paraId="21EA9FC0" w14:textId="77777777" w:rsidR="0013439C" w:rsidRPr="00B508CA" w:rsidRDefault="0013439C" w:rsidP="00B508CA">
      <w:pPr>
        <w:ind w:right="240"/>
        <w:rPr>
          <w:sz w:val="12"/>
          <w:szCs w:val="16"/>
        </w:rPr>
      </w:pPr>
    </w:p>
    <w:sectPr w:rsidR="0013439C" w:rsidRPr="00B508CA" w:rsidSect="00BD7A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1440" w:bottom="72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66A14" w14:textId="77777777" w:rsidR="006C644C" w:rsidRDefault="006C644C" w:rsidP="00650259">
      <w:pPr>
        <w:spacing w:after="0" w:line="240" w:lineRule="auto"/>
      </w:pPr>
      <w:r>
        <w:separator/>
      </w:r>
    </w:p>
  </w:endnote>
  <w:endnote w:type="continuationSeparator" w:id="0">
    <w:p w14:paraId="58B516E6" w14:textId="77777777" w:rsidR="006C644C" w:rsidRDefault="006C644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0A68D3-DF2A-41F2-8348-A67CE6293B8D}"/>
    <w:embedBold r:id="rId2" w:fontKey="{15EC0175-E0CB-4C17-861D-2549D1D287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A966896-99A6-405B-8940-CD979259D2E5}"/>
    <w:embedBold r:id="rId4" w:fontKey="{48E2C89D-AD65-47CB-B67B-3F61724AD593}"/>
    <w:embedItalic r:id="rId5" w:fontKey="{E2C01DF6-8B1D-4B54-8672-D561F8FC89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74D5193-CA24-4053-8BE9-FCCA6DA124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D82E471-C7D4-4720-93DB-B6F49A7ED02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273F4D9-9F5A-45C4-94AE-6B8C90C1C7F7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9" w:fontKey="{F9FBDA2B-5B84-42A3-90CF-609178397F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380C8" w14:textId="77777777" w:rsidR="000C3DB0" w:rsidRDefault="000C3D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4CFF1574" w14:textId="77777777" w:rsidTr="00C4167A">
      <w:tc>
        <w:tcPr>
          <w:tcW w:w="4675" w:type="dxa"/>
          <w:vAlign w:val="center"/>
        </w:tcPr>
        <w:p w14:paraId="23CE50FE" w14:textId="5930565E" w:rsidR="007F7B5D" w:rsidRDefault="00B508CA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Hikari Japanese Academy</w:t>
          </w:r>
          <w:r w:rsidR="009B7625">
            <w:rPr>
              <w:sz w:val="18"/>
              <w:szCs w:val="24"/>
            </w:rPr>
            <w:t xml:space="preserve"> LLC</w:t>
          </w:r>
        </w:p>
        <w:p w14:paraId="3D05DB78" w14:textId="564A86F9" w:rsidR="00556715" w:rsidRDefault="00E60FC4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  <w:lang w:eastAsia="ja-JP"/>
            </w:rPr>
            <w:t>38 W. Sierra Madre Blvd., Suite I</w:t>
          </w:r>
        </w:p>
        <w:p w14:paraId="24C1511A" w14:textId="2ABB4FED" w:rsidR="00556715" w:rsidRPr="007F7B5D" w:rsidRDefault="00E60FC4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  <w:lang w:eastAsia="ja-JP"/>
            </w:rPr>
            <w:t>Sierra Madre</w:t>
          </w:r>
          <w:r w:rsidR="001A4BD5">
            <w:rPr>
              <w:sz w:val="18"/>
              <w:szCs w:val="24"/>
            </w:rPr>
            <w:t>, CA 910</w:t>
          </w:r>
          <w:r>
            <w:rPr>
              <w:rFonts w:hint="eastAsia"/>
              <w:sz w:val="18"/>
              <w:szCs w:val="24"/>
              <w:lang w:eastAsia="ja-JP"/>
            </w:rPr>
            <w:t>24</w:t>
          </w:r>
        </w:p>
      </w:tc>
      <w:tc>
        <w:tcPr>
          <w:tcW w:w="4675" w:type="dxa"/>
          <w:vAlign w:val="center"/>
        </w:tcPr>
        <w:p w14:paraId="2751295D" w14:textId="1BB176C6" w:rsidR="00556715" w:rsidRDefault="00E60FC4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eastAsia="ja-JP"/>
            </w:rPr>
          </w:pPr>
          <w:r>
            <w:rPr>
              <w:rFonts w:hint="eastAsia"/>
              <w:sz w:val="18"/>
              <w:szCs w:val="24"/>
              <w:lang w:eastAsia="ja-JP"/>
            </w:rPr>
            <w:t>learn@HikariJapaneseAcademy.com</w:t>
          </w:r>
        </w:p>
        <w:p w14:paraId="333ADAAC" w14:textId="77777777" w:rsidR="00556715" w:rsidRDefault="00556715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(626) 396-9927</w:t>
          </w:r>
        </w:p>
        <w:p w14:paraId="6FACA33C" w14:textId="61047E7C" w:rsidR="00F23775" w:rsidRPr="007F7B5D" w:rsidRDefault="00F23775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Revised 12/01/2024</w:t>
          </w:r>
        </w:p>
      </w:tc>
    </w:tr>
  </w:tbl>
  <w:p w14:paraId="70E6E944" w14:textId="77777777" w:rsidR="0090596C" w:rsidRDefault="00556715" w:rsidP="00556715">
    <w:pPr>
      <w:pStyle w:val="NoSpacing"/>
      <w:tabs>
        <w:tab w:val="left" w:pos="153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C6944" w14:textId="77777777" w:rsidR="000C3DB0" w:rsidRDefault="000C3D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AFFBC" w14:textId="77777777" w:rsidR="006C644C" w:rsidRDefault="006C644C" w:rsidP="00650259">
      <w:pPr>
        <w:spacing w:after="0" w:line="240" w:lineRule="auto"/>
      </w:pPr>
      <w:r>
        <w:separator/>
      </w:r>
    </w:p>
  </w:footnote>
  <w:footnote w:type="continuationSeparator" w:id="0">
    <w:p w14:paraId="172B5737" w14:textId="77777777" w:rsidR="006C644C" w:rsidRDefault="006C644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660C1" w14:textId="77777777" w:rsidR="000C3DB0" w:rsidRDefault="000C3D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0" w:type="dxa"/>
      <w:tblLook w:val="04A0" w:firstRow="1" w:lastRow="0" w:firstColumn="1" w:lastColumn="0" w:noHBand="0" w:noVBand="1"/>
    </w:tblPr>
    <w:tblGrid>
      <w:gridCol w:w="9630"/>
    </w:tblGrid>
    <w:tr w:rsidR="0013439C" w:rsidRPr="0013439C" w14:paraId="26304DA2" w14:textId="77777777" w:rsidTr="000C3DB0">
      <w:trPr>
        <w:trHeight w:val="990"/>
      </w:trPr>
      <w:tc>
        <w:tcPr>
          <w:tcW w:w="9630" w:type="dxa"/>
          <w:vAlign w:val="center"/>
        </w:tcPr>
        <w:p w14:paraId="2683B7D6" w14:textId="48239C4B" w:rsidR="0013439C" w:rsidRPr="00186B34" w:rsidRDefault="0013439C" w:rsidP="00094BEF">
          <w:pPr>
            <w:pStyle w:val="Header"/>
            <w:rPr>
              <w:rFonts w:ascii="Roboto" w:hAnsi="Roboto"/>
              <w:color w:val="FD3F03"/>
              <w:sz w:val="40"/>
              <w:szCs w:val="40"/>
            </w:rPr>
          </w:pPr>
          <w:bookmarkStart w:id="1" w:name="_Hlk521325785"/>
          <w:r w:rsidRPr="00186B34">
            <w:rPr>
              <w:rFonts w:ascii="Roboto" w:hAnsi="Roboto"/>
              <w:color w:val="FD3F03"/>
              <w:sz w:val="40"/>
              <w:szCs w:val="40"/>
            </w:rPr>
            <w:t>Hikari Japanese Academy</w:t>
          </w:r>
          <w:r w:rsidR="000C3DB0">
            <w:rPr>
              <w:rFonts w:ascii="Roboto" w:hAnsi="Roboto"/>
              <w:color w:val="FD3F03"/>
              <w:sz w:val="40"/>
              <w:szCs w:val="40"/>
            </w:rPr>
            <w:t xml:space="preserve"> – Adult Registration</w:t>
          </w:r>
        </w:p>
      </w:tc>
    </w:tr>
    <w:bookmarkEnd w:id="1"/>
  </w:tbl>
  <w:p w14:paraId="261EFEDE" w14:textId="77777777" w:rsidR="00650259" w:rsidRPr="0090596C" w:rsidRDefault="00650259" w:rsidP="00B508CA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7E834" w14:textId="77777777" w:rsidR="000C3DB0" w:rsidRDefault="000C3D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43334021">
    <w:abstractNumId w:val="11"/>
  </w:num>
  <w:num w:numId="2" w16cid:durableId="187261609">
    <w:abstractNumId w:val="7"/>
  </w:num>
  <w:num w:numId="3" w16cid:durableId="1161314600">
    <w:abstractNumId w:val="15"/>
  </w:num>
  <w:num w:numId="4" w16cid:durableId="1910459506">
    <w:abstractNumId w:val="12"/>
  </w:num>
  <w:num w:numId="5" w16cid:durableId="2004310656">
    <w:abstractNumId w:val="13"/>
  </w:num>
  <w:num w:numId="6" w16cid:durableId="341323309">
    <w:abstractNumId w:val="19"/>
  </w:num>
  <w:num w:numId="7" w16cid:durableId="446631061">
    <w:abstractNumId w:val="6"/>
  </w:num>
  <w:num w:numId="8" w16cid:durableId="955409032">
    <w:abstractNumId w:val="10"/>
  </w:num>
  <w:num w:numId="9" w16cid:durableId="1536506993">
    <w:abstractNumId w:val="17"/>
  </w:num>
  <w:num w:numId="10" w16cid:durableId="1424716023">
    <w:abstractNumId w:val="1"/>
  </w:num>
  <w:num w:numId="11" w16cid:durableId="1938830460">
    <w:abstractNumId w:val="5"/>
  </w:num>
  <w:num w:numId="12" w16cid:durableId="46535410">
    <w:abstractNumId w:val="0"/>
  </w:num>
  <w:num w:numId="13" w16cid:durableId="1641808750">
    <w:abstractNumId w:val="2"/>
  </w:num>
  <w:num w:numId="14" w16cid:durableId="1347561064">
    <w:abstractNumId w:val="9"/>
  </w:num>
  <w:num w:numId="15" w16cid:durableId="341397458">
    <w:abstractNumId w:val="8"/>
  </w:num>
  <w:num w:numId="16" w16cid:durableId="620303681">
    <w:abstractNumId w:val="16"/>
  </w:num>
  <w:num w:numId="17" w16cid:durableId="1096486867">
    <w:abstractNumId w:val="3"/>
  </w:num>
  <w:num w:numId="18" w16cid:durableId="1775513175">
    <w:abstractNumId w:val="21"/>
  </w:num>
  <w:num w:numId="19" w16cid:durableId="432283092">
    <w:abstractNumId w:val="18"/>
  </w:num>
  <w:num w:numId="20" w16cid:durableId="507603046">
    <w:abstractNumId w:val="14"/>
  </w:num>
  <w:num w:numId="21" w16cid:durableId="966081063">
    <w:abstractNumId w:val="20"/>
  </w:num>
  <w:num w:numId="22" w16cid:durableId="136984096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A6D"/>
    <w:rsid w:val="00011914"/>
    <w:rsid w:val="00014687"/>
    <w:rsid w:val="000456E1"/>
    <w:rsid w:val="00052382"/>
    <w:rsid w:val="0006568A"/>
    <w:rsid w:val="00076F0F"/>
    <w:rsid w:val="00084253"/>
    <w:rsid w:val="00094BEF"/>
    <w:rsid w:val="000C3DB0"/>
    <w:rsid w:val="000D1F49"/>
    <w:rsid w:val="000D2506"/>
    <w:rsid w:val="00105C3F"/>
    <w:rsid w:val="0013439C"/>
    <w:rsid w:val="00146BF2"/>
    <w:rsid w:val="00162BC3"/>
    <w:rsid w:val="001727CA"/>
    <w:rsid w:val="00173DF0"/>
    <w:rsid w:val="00181C9E"/>
    <w:rsid w:val="00186B34"/>
    <w:rsid w:val="001A4BD5"/>
    <w:rsid w:val="001C4548"/>
    <w:rsid w:val="001D58BF"/>
    <w:rsid w:val="001F6F37"/>
    <w:rsid w:val="00207F7B"/>
    <w:rsid w:val="002108D5"/>
    <w:rsid w:val="00210F8B"/>
    <w:rsid w:val="0025159A"/>
    <w:rsid w:val="002928D0"/>
    <w:rsid w:val="002A7E79"/>
    <w:rsid w:val="002B10B7"/>
    <w:rsid w:val="002C56E6"/>
    <w:rsid w:val="002C69C4"/>
    <w:rsid w:val="00361E11"/>
    <w:rsid w:val="0039372E"/>
    <w:rsid w:val="003B4744"/>
    <w:rsid w:val="003F0847"/>
    <w:rsid w:val="0040090B"/>
    <w:rsid w:val="00412F58"/>
    <w:rsid w:val="0046302A"/>
    <w:rsid w:val="004671B7"/>
    <w:rsid w:val="00487D2D"/>
    <w:rsid w:val="004D5D62"/>
    <w:rsid w:val="004E6FC9"/>
    <w:rsid w:val="005112D0"/>
    <w:rsid w:val="00516271"/>
    <w:rsid w:val="00543CCC"/>
    <w:rsid w:val="00556715"/>
    <w:rsid w:val="00561739"/>
    <w:rsid w:val="00577E06"/>
    <w:rsid w:val="00590C78"/>
    <w:rsid w:val="0059257A"/>
    <w:rsid w:val="005964EC"/>
    <w:rsid w:val="005A3BF7"/>
    <w:rsid w:val="005C5CE1"/>
    <w:rsid w:val="005E3438"/>
    <w:rsid w:val="005F2035"/>
    <w:rsid w:val="005F7990"/>
    <w:rsid w:val="0061158D"/>
    <w:rsid w:val="0063739C"/>
    <w:rsid w:val="00650259"/>
    <w:rsid w:val="00653876"/>
    <w:rsid w:val="006C644C"/>
    <w:rsid w:val="0071502F"/>
    <w:rsid w:val="0075328D"/>
    <w:rsid w:val="00770F25"/>
    <w:rsid w:val="00786C00"/>
    <w:rsid w:val="007A35A8"/>
    <w:rsid w:val="007B0A85"/>
    <w:rsid w:val="007C6A52"/>
    <w:rsid w:val="007D671C"/>
    <w:rsid w:val="007F7B5D"/>
    <w:rsid w:val="0082043E"/>
    <w:rsid w:val="00836129"/>
    <w:rsid w:val="0084361C"/>
    <w:rsid w:val="00862153"/>
    <w:rsid w:val="00867529"/>
    <w:rsid w:val="008E203A"/>
    <w:rsid w:val="0090460E"/>
    <w:rsid w:val="0090596C"/>
    <w:rsid w:val="0091229C"/>
    <w:rsid w:val="00923CBF"/>
    <w:rsid w:val="009243B8"/>
    <w:rsid w:val="00933F38"/>
    <w:rsid w:val="00940E73"/>
    <w:rsid w:val="00971883"/>
    <w:rsid w:val="009853E1"/>
    <w:rsid w:val="0098597D"/>
    <w:rsid w:val="009B7625"/>
    <w:rsid w:val="009C61C2"/>
    <w:rsid w:val="009F619A"/>
    <w:rsid w:val="009F6DDE"/>
    <w:rsid w:val="00A13D0F"/>
    <w:rsid w:val="00A370A8"/>
    <w:rsid w:val="00A37781"/>
    <w:rsid w:val="00A47A6D"/>
    <w:rsid w:val="00A76ECE"/>
    <w:rsid w:val="00A848A8"/>
    <w:rsid w:val="00A86A5D"/>
    <w:rsid w:val="00A93A14"/>
    <w:rsid w:val="00AC57E3"/>
    <w:rsid w:val="00AF5928"/>
    <w:rsid w:val="00B11FBF"/>
    <w:rsid w:val="00B3356B"/>
    <w:rsid w:val="00B508CA"/>
    <w:rsid w:val="00B71ADE"/>
    <w:rsid w:val="00BB6B5F"/>
    <w:rsid w:val="00BD4753"/>
    <w:rsid w:val="00BD5CB1"/>
    <w:rsid w:val="00BD6100"/>
    <w:rsid w:val="00BD7ACE"/>
    <w:rsid w:val="00BE62EE"/>
    <w:rsid w:val="00BE74F1"/>
    <w:rsid w:val="00BF1BEC"/>
    <w:rsid w:val="00C003BA"/>
    <w:rsid w:val="00C46878"/>
    <w:rsid w:val="00C8163F"/>
    <w:rsid w:val="00C8664F"/>
    <w:rsid w:val="00C946D5"/>
    <w:rsid w:val="00CB4A51"/>
    <w:rsid w:val="00CD4532"/>
    <w:rsid w:val="00CD47B0"/>
    <w:rsid w:val="00CD70CE"/>
    <w:rsid w:val="00CE6104"/>
    <w:rsid w:val="00CE7918"/>
    <w:rsid w:val="00D16163"/>
    <w:rsid w:val="00D732EF"/>
    <w:rsid w:val="00D75298"/>
    <w:rsid w:val="00D8571E"/>
    <w:rsid w:val="00DB3FAD"/>
    <w:rsid w:val="00DF57A2"/>
    <w:rsid w:val="00E139C4"/>
    <w:rsid w:val="00E22532"/>
    <w:rsid w:val="00E42337"/>
    <w:rsid w:val="00E5677D"/>
    <w:rsid w:val="00E60FC4"/>
    <w:rsid w:val="00E61C09"/>
    <w:rsid w:val="00E677FE"/>
    <w:rsid w:val="00EA27EA"/>
    <w:rsid w:val="00EA63C1"/>
    <w:rsid w:val="00EB3B58"/>
    <w:rsid w:val="00EC7359"/>
    <w:rsid w:val="00ED1DFF"/>
    <w:rsid w:val="00EE3054"/>
    <w:rsid w:val="00F00606"/>
    <w:rsid w:val="00F01256"/>
    <w:rsid w:val="00F23775"/>
    <w:rsid w:val="00F52451"/>
    <w:rsid w:val="00FC7475"/>
    <w:rsid w:val="00FD306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E134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B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436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yan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D2300E0D2E34AB08A51521540C6D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49948-32C4-40FE-9C5D-03D06112E0CC}"/>
      </w:docPartPr>
      <w:docPartBody>
        <w:p w:rsidR="00E46BBC" w:rsidRDefault="00EC549D">
          <w:pPr>
            <w:pStyle w:val="CD2300E0D2E34AB08A51521540C6D8B3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599FB6C30E7C4D45995708AFF2AF6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AA29A-4266-465F-8A9A-5AD9DA6F0761}"/>
      </w:docPartPr>
      <w:docPartBody>
        <w:p w:rsidR="00E46BBC" w:rsidRDefault="00EC549D">
          <w:pPr>
            <w:pStyle w:val="599FB6C30E7C4D45995708AFF2AF6043"/>
          </w:pPr>
          <w:r w:rsidRPr="0090596C">
            <w:t>Address</w:t>
          </w:r>
        </w:p>
      </w:docPartBody>
    </w:docPart>
    <w:docPart>
      <w:docPartPr>
        <w:name w:val="D4FAA561520C4134B17431506521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2C4DE-E133-48B4-92B4-80F1B6DA92F8}"/>
      </w:docPartPr>
      <w:docPartBody>
        <w:p w:rsidR="00E46BBC" w:rsidRDefault="00EC549D">
          <w:pPr>
            <w:pStyle w:val="D4FAA561520C4134B174315065219BCC"/>
          </w:pPr>
          <w:r w:rsidRPr="0090596C">
            <w:t>City/State/Zip</w:t>
          </w:r>
        </w:p>
      </w:docPartBody>
    </w:docPart>
    <w:docPart>
      <w:docPartPr>
        <w:name w:val="10D05D11C44B48A882D5E3C7EA6BD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54041-59D9-4000-8E94-A9EBD3CCEC62}"/>
      </w:docPartPr>
      <w:docPartBody>
        <w:p w:rsidR="00E46BBC" w:rsidRDefault="00EC549D">
          <w:pPr>
            <w:pStyle w:val="10D05D11C44B48A882D5E3C7EA6BD232"/>
          </w:pPr>
          <w:r w:rsidRPr="0090596C">
            <w:t>Phone</w:t>
          </w:r>
        </w:p>
      </w:docPartBody>
    </w:docPart>
    <w:docPart>
      <w:docPartPr>
        <w:name w:val="A456FD3B921142CCBE2E6D2333A1B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6A65-3EAB-4521-A727-E8135CD15E18}"/>
      </w:docPartPr>
      <w:docPartBody>
        <w:p w:rsidR="00E46BBC" w:rsidRDefault="00EC549D">
          <w:pPr>
            <w:pStyle w:val="A456FD3B921142CCBE2E6D2333A1B9EA"/>
          </w:pPr>
          <w:r w:rsidRPr="0090596C">
            <w:t>Alt Phone</w:t>
          </w:r>
        </w:p>
      </w:docPartBody>
    </w:docPart>
    <w:docPart>
      <w:docPartPr>
        <w:name w:val="1FFA56656B8E4A32AD370A9DEF2FA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2A822-5B2E-4159-8B1E-9978F2C96A07}"/>
      </w:docPartPr>
      <w:docPartBody>
        <w:p w:rsidR="00E46BBC" w:rsidRDefault="00EC549D">
          <w:pPr>
            <w:pStyle w:val="1FFA56656B8E4A32AD370A9DEF2FAC88"/>
          </w:pPr>
          <w:r w:rsidRPr="0090596C">
            <w:t>Email</w:t>
          </w:r>
        </w:p>
      </w:docPartBody>
    </w:docPart>
    <w:docPart>
      <w:docPartPr>
        <w:name w:val="667ABC6DBA434F9C938D49F4E67A6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337E5-32AD-416D-81CD-1966521ECA76}"/>
      </w:docPartPr>
      <w:docPartBody>
        <w:p w:rsidR="00E46BBC" w:rsidRDefault="00EC549D">
          <w:pPr>
            <w:pStyle w:val="667ABC6DBA434F9C938D49F4E67A6EDE"/>
          </w:pPr>
          <w:r w:rsidRPr="0090596C">
            <w:t>Cell Phone</w:t>
          </w:r>
        </w:p>
      </w:docPartBody>
    </w:docPart>
    <w:docPart>
      <w:docPartPr>
        <w:name w:val="D04DBCDD47584C279FCCC5C2D1FCD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91C1-B48F-4576-9407-D5D418928F7C}"/>
      </w:docPartPr>
      <w:docPartBody>
        <w:p w:rsidR="00E46BBC" w:rsidRDefault="00EC549D">
          <w:pPr>
            <w:pStyle w:val="D04DBCDD47584C279FCCC5C2D1FCD7EC"/>
          </w:pPr>
          <w:r w:rsidRPr="0090596C">
            <w:t>Work Phone</w:t>
          </w:r>
        </w:p>
      </w:docPartBody>
    </w:docPart>
    <w:docPart>
      <w:docPartPr>
        <w:name w:val="0C04C170ED4F4024A06CEF1BF685D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D85DB-6C1A-40D6-8309-FECF28A0400D}"/>
      </w:docPartPr>
      <w:docPartBody>
        <w:p w:rsidR="00E46BBC" w:rsidRDefault="00EC549D">
          <w:pPr>
            <w:pStyle w:val="0C04C170ED4F4024A06CEF1BF685D0B5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613"/>
    <w:rsid w:val="00022745"/>
    <w:rsid w:val="00054282"/>
    <w:rsid w:val="000B237E"/>
    <w:rsid w:val="00183448"/>
    <w:rsid w:val="001C4548"/>
    <w:rsid w:val="001E1F42"/>
    <w:rsid w:val="00213352"/>
    <w:rsid w:val="00247CBE"/>
    <w:rsid w:val="005101FD"/>
    <w:rsid w:val="00522287"/>
    <w:rsid w:val="00786C00"/>
    <w:rsid w:val="007D5A74"/>
    <w:rsid w:val="00815413"/>
    <w:rsid w:val="008A4BA1"/>
    <w:rsid w:val="0093765E"/>
    <w:rsid w:val="00A93943"/>
    <w:rsid w:val="00AF21D7"/>
    <w:rsid w:val="00BA1613"/>
    <w:rsid w:val="00BE74F1"/>
    <w:rsid w:val="00C016F6"/>
    <w:rsid w:val="00D80192"/>
    <w:rsid w:val="00D8571E"/>
    <w:rsid w:val="00E3225E"/>
    <w:rsid w:val="00E46BBC"/>
    <w:rsid w:val="00EA27EA"/>
    <w:rsid w:val="00EC549D"/>
    <w:rsid w:val="00EF1AD2"/>
    <w:rsid w:val="00EF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2300E0D2E34AB08A51521540C6D8B3">
    <w:name w:val="CD2300E0D2E34AB08A51521540C6D8B3"/>
  </w:style>
  <w:style w:type="paragraph" w:customStyle="1" w:styleId="599FB6C30E7C4D45995708AFF2AF6043">
    <w:name w:val="599FB6C30E7C4D45995708AFF2AF6043"/>
  </w:style>
  <w:style w:type="paragraph" w:customStyle="1" w:styleId="D4FAA561520C4134B174315065219BCC">
    <w:name w:val="D4FAA561520C4134B174315065219BCC"/>
  </w:style>
  <w:style w:type="paragraph" w:customStyle="1" w:styleId="10D05D11C44B48A882D5E3C7EA6BD232">
    <w:name w:val="10D05D11C44B48A882D5E3C7EA6BD232"/>
  </w:style>
  <w:style w:type="paragraph" w:customStyle="1" w:styleId="A456FD3B921142CCBE2E6D2333A1B9EA">
    <w:name w:val="A456FD3B921142CCBE2E6D2333A1B9EA"/>
  </w:style>
  <w:style w:type="paragraph" w:customStyle="1" w:styleId="1FFA56656B8E4A32AD370A9DEF2FAC88">
    <w:name w:val="1FFA56656B8E4A32AD370A9DEF2FAC88"/>
  </w:style>
  <w:style w:type="paragraph" w:customStyle="1" w:styleId="667ABC6DBA434F9C938D49F4E67A6EDE">
    <w:name w:val="667ABC6DBA434F9C938D49F4E67A6EDE"/>
  </w:style>
  <w:style w:type="paragraph" w:customStyle="1" w:styleId="D04DBCDD47584C279FCCC5C2D1FCD7EC">
    <w:name w:val="D04DBCDD47584C279FCCC5C2D1FCD7EC"/>
  </w:style>
  <w:style w:type="paragraph" w:customStyle="1" w:styleId="0C04C170ED4F4024A06CEF1BF685D0B5">
    <w:name w:val="0C04C170ED4F4024A06CEF1BF685D0B5"/>
  </w:style>
  <w:style w:type="character" w:styleId="PlaceholderText">
    <w:name w:val="Placeholder Text"/>
    <w:basedOn w:val="DefaultParagraphFont"/>
    <w:uiPriority w:val="99"/>
    <w:semiHidden/>
    <w:rsid w:val="00BA161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2022-06-29T16:33:00Z</dcterms:created>
  <dcterms:modified xsi:type="dcterms:W3CDTF">2024-12-11T03:44:00Z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